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</w:r>
      <w:r w:rsidRPr="00C51133">
        <w:rPr>
          <w:b/>
          <w:szCs w:val="20"/>
        </w:rPr>
        <w:t>24:08:01:01.  Meaning of terms.</w:t>
      </w:r>
      <w:r w:rsidRPr="00C51133">
        <w:rPr>
          <w:szCs w:val="20"/>
        </w:rPr>
        <w:t xml:space="preserve"> Terms used in this article mean: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(1)  "Code of professional ethics," the code of professional ethics set forth in chapter 24:</w:t>
      </w:r>
      <w:smartTag w:uri="urn:schemas-microsoft-com:office:smarttags" w:element="time">
        <w:smartTagPr>
          <w:attr w:name="Minute" w:val="3"/>
          <w:attr w:name="Hour" w:val="8"/>
        </w:smartTagPr>
        <w:r w:rsidRPr="00C51133">
          <w:rPr>
            <w:szCs w:val="20"/>
          </w:rPr>
          <w:t>08:03</w:t>
        </w:r>
      </w:smartTag>
      <w:r w:rsidRPr="00C51133">
        <w:rPr>
          <w:szCs w:val="20"/>
        </w:rPr>
        <w:t>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 xml:space="preserve">(2)  "Commission," the </w:t>
      </w:r>
      <w:smartTag w:uri="urn:schemas-microsoft-com:office:smarttags" w:element="place">
        <w:smartTag w:uri="urn:schemas-microsoft-com:office:smarttags" w:element="State">
          <w:r w:rsidRPr="00C51133">
            <w:rPr>
              <w:szCs w:val="20"/>
            </w:rPr>
            <w:t>South Dakota</w:t>
          </w:r>
        </w:smartTag>
      </w:smartTag>
      <w:r w:rsidRPr="00C51133">
        <w:rPr>
          <w:szCs w:val="20"/>
        </w:rPr>
        <w:t xml:space="preserve"> Professional Teachers Practices and Standards Commission;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(3)  "Complainant," a person, group of persons, organization, or association who files a complaint with the commission;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(4)  "Complaint," an alleged violation of the code of professional ethics;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(5)  "Teacher," a person charged with responsibility in the field of education and certified by the secretary of the Department of Education as a teacher or other specialist employed or contracted to provide services in an educational setting;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(6)  "Respondent," a person against whom a complaint is filed;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(7)  "Education specialist," a person with specialized training or licensure, not serving as a classroom teacher, but employed or contracted to provide services in an educational setting;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(8)  "Noncertified educator," a person charged with responsibility in the field of education who is not certified by the secretary of the Department of Education as a teacher, administrator, or other education specialist, but who is employed or contracted to provide services in an educational setting; and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  <w:t>(9)  "NASDTEC clearinghouse," a database maintained by the National Association of State Directors of Teacher Education and Certification that contains information concerning actions on certificates, licenses, or other credentials as provided by SDCL 13-42-1, 13-42-28, and 13-42-29, which authorize persons to provide services in the field of education.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</w:r>
      <w:r w:rsidRPr="00C51133">
        <w:rPr>
          <w:b/>
          <w:szCs w:val="20"/>
        </w:rPr>
        <w:t>Source:</w:t>
      </w:r>
      <w:r w:rsidRPr="00C51133">
        <w:rPr>
          <w:szCs w:val="20"/>
        </w:rPr>
        <w:t xml:space="preserve"> 2 SDR 40, effective December 9, 1975; 3 SDR 90, effective June 30, 1977; 8 SDR 35, effective October 7, 1981; 11 SDR 96, 11 SDR 112, effective July 1, 1985; 15 SDR 193, effective April 27, 1989; 20 SDR 92, effective December 21, 1993; SL 1995, ch 86, § 4A, effective July 1, 1995; 27 SDR 141, effective July 3, 2001; 31 SDR 89, effective December 29, 2004; 40 SDR 102, effective December 4, 2013.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</w:r>
      <w:r w:rsidRPr="00C51133">
        <w:rPr>
          <w:b/>
          <w:szCs w:val="20"/>
        </w:rPr>
        <w:t>General Authority:</w:t>
      </w:r>
      <w:r w:rsidRPr="00C51133">
        <w:rPr>
          <w:szCs w:val="20"/>
        </w:rPr>
        <w:t xml:space="preserve"> SDCL 13-3-69(7), 13-42-3, 13-42-33, 13-43-25.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51133">
        <w:rPr>
          <w:szCs w:val="20"/>
        </w:rPr>
        <w:tab/>
      </w:r>
      <w:r w:rsidRPr="00C51133">
        <w:rPr>
          <w:b/>
          <w:szCs w:val="20"/>
        </w:rPr>
        <w:t>Law Implemented:</w:t>
      </w:r>
      <w:r w:rsidRPr="00C51133">
        <w:rPr>
          <w:szCs w:val="20"/>
        </w:rPr>
        <w:t xml:space="preserve"> SDCL 13-43-25.</w:t>
      </w:r>
    </w:p>
    <w:p w:rsidR="006616DE" w:rsidRPr="00C51133" w:rsidRDefault="006616DE" w:rsidP="00C511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6616DE" w:rsidRPr="00C5113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1133"/>
    <w:rsid w:val="00086AE4"/>
    <w:rsid w:val="00477B21"/>
    <w:rsid w:val="006616DE"/>
    <w:rsid w:val="008B09BA"/>
    <w:rsid w:val="009B13CF"/>
    <w:rsid w:val="00BD2079"/>
    <w:rsid w:val="00C51133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318</Words>
  <Characters>1818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2013-12-11T22:26:00Z</dcterms:created>
  <dcterms:modified xsi:type="dcterms:W3CDTF">2013-12-11T22:27:00Z</dcterms:modified>
</cp:coreProperties>
</file>