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E45" w:rsidRDefault="009D4E45" w:rsidP="00942C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24:08:02:07.  Regular meetings -- Time and place.</w:t>
      </w:r>
      <w:r>
        <w:rPr>
          <w:rFonts w:ascii="Times New Roman" w:hAnsi="Times New Roman"/>
          <w:sz w:val="24"/>
        </w:rPr>
        <w:t xml:space="preserve"> A regular annual meeting of the commission shall be held at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24"/>
            </w:rPr>
            <w:t>Pierre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at the time established at the organizational meeting of the commission.</w:t>
      </w:r>
    </w:p>
    <w:p w:rsidR="009D4E45" w:rsidRDefault="009D4E45" w:rsidP="00942C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E45" w:rsidRDefault="009D4E45" w:rsidP="00942C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9"/>
          <w:attr w:name="Month" w:val="12"/>
        </w:smartTagPr>
        <w:r>
          <w:rPr>
            <w:rFonts w:ascii="Times New Roman" w:hAnsi="Times New Roman"/>
            <w:sz w:val="24"/>
          </w:rPr>
          <w:t>December 9, 1975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30 SDR 63, effective </w:t>
      </w:r>
      <w:smartTag w:uri="urn:schemas-microsoft-com:office:smarttags" w:element="date">
        <w:smartTagPr>
          <w:attr w:name="Year" w:val="2003"/>
          <w:attr w:name="Day" w:val="9"/>
          <w:attr w:name="Month" w:val="11"/>
        </w:smartTagPr>
        <w:r>
          <w:rPr>
            <w:rFonts w:ascii="Times New Roman" w:hAnsi="Times New Roman"/>
            <w:sz w:val="24"/>
          </w:rPr>
          <w:t>November 9, 2003</w:t>
        </w:r>
      </w:smartTag>
      <w:r>
        <w:rPr>
          <w:rFonts w:ascii="Times New Roman" w:hAnsi="Times New Roman"/>
          <w:sz w:val="24"/>
        </w:rPr>
        <w:t>.</w:t>
      </w:r>
    </w:p>
    <w:p w:rsidR="009D4E45" w:rsidRDefault="009D4E45" w:rsidP="00942C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13-43-20, 13-43-25.</w:t>
      </w:r>
    </w:p>
    <w:p w:rsidR="009D4E45" w:rsidRDefault="009D4E45" w:rsidP="00942C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13-43-21, 13-43-25.</w:t>
      </w:r>
    </w:p>
    <w:p w:rsidR="009D4E45" w:rsidRDefault="009D4E45" w:rsidP="00942C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4E45" w:rsidSect="009D4E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42C6C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D4E45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2C6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2004-07-14T15:31:00Z</dcterms:created>
  <dcterms:modified xsi:type="dcterms:W3CDTF">2004-07-14T15:32:00Z</dcterms:modified>
</cp:coreProperties>
</file>