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4"/>
          <w:attr w:name="Hour" w:val="11"/>
        </w:smartTagPr>
        <w:r>
          <w:rPr>
            <w:rFonts w:ascii="Times New Roman" w:hAnsi="Times New Roman"/>
            <w:b/>
            <w:sz w:val="24"/>
          </w:rPr>
          <w:t>11:04</w:t>
        </w:r>
      </w:smartTag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COMPLAINT PROCEDURE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filing a complaint.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Investigation of complaint -- Notice of initial decision.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hearing procedure.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Confidentiality of private hearing.</w:t>
      </w: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D1AF6" w:rsidRDefault="00FD1AF6" w:rsidP="00650A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D1AF6" w:rsidSect="00FD1AF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A30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1AF6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A3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24:11:04</dc:title>
  <dc:subject/>
  <dc:creator>lrpr13252</dc:creator>
  <cp:keywords/>
  <dc:description/>
  <cp:lastModifiedBy>lrpr13252</cp:lastModifiedBy>
  <cp:revision>1</cp:revision>
  <dcterms:created xsi:type="dcterms:W3CDTF">2004-07-14T19:20:00Z</dcterms:created>
  <dcterms:modified xsi:type="dcterms:W3CDTF">2004-07-14T19:20:00Z</dcterms:modified>
</cp:coreProperties>
</file>