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BB6" w:rsidRDefault="00372BB6" w:rsidP="009F4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24:14:08:13.  Psychological services.</w:t>
      </w:r>
      <w:r>
        <w:rPr>
          <w:rFonts w:ascii="Times New Roman" w:hAnsi="Times New Roman"/>
          <w:sz w:val="24"/>
        </w:rPr>
        <w:t xml:space="preserve"> Psychological services include the following:</w:t>
      </w:r>
    </w:p>
    <w:p w:rsidR="00372BB6" w:rsidRDefault="00372BB6" w:rsidP="009F4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72BB6" w:rsidRDefault="00372BB6" w:rsidP="009F4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Administering psychological and developmental tests and other assessment procedures;</w:t>
      </w:r>
    </w:p>
    <w:p w:rsidR="00372BB6" w:rsidRDefault="00372BB6" w:rsidP="009F4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72BB6" w:rsidRDefault="00372BB6" w:rsidP="009F4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Interpreting assessment results;</w:t>
      </w:r>
    </w:p>
    <w:p w:rsidR="00372BB6" w:rsidRDefault="00372BB6" w:rsidP="009F4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72BB6" w:rsidRDefault="00372BB6" w:rsidP="009F4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Obtaining, integrating, and interpreting information about child behavior and child and family conditions related to learning, mental health, and development; and</w:t>
      </w:r>
    </w:p>
    <w:p w:rsidR="00372BB6" w:rsidRDefault="00372BB6" w:rsidP="009F4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72BB6" w:rsidRDefault="00372BB6" w:rsidP="009F4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Planning and managing a program of psychological services, including psychological counseling for children and parents, family counseling, consultation on child development, parent training, and education programs.</w:t>
      </w:r>
    </w:p>
    <w:p w:rsidR="00372BB6" w:rsidRDefault="00372BB6" w:rsidP="009F4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72BB6" w:rsidRDefault="00372BB6" w:rsidP="009F4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223, effective </w:t>
      </w:r>
      <w:smartTag w:uri="urn:schemas-microsoft-com:office:smarttags" w:element="date">
        <w:smartTagPr>
          <w:attr w:name="Year" w:val="1994"/>
          <w:attr w:name="Day" w:val="7"/>
          <w:attr w:name="Month" w:val="7"/>
        </w:smartTagPr>
        <w:r>
          <w:rPr>
            <w:rFonts w:ascii="Times New Roman" w:hAnsi="Times New Roman"/>
            <w:sz w:val="24"/>
          </w:rPr>
          <w:t>July 7, 1994</w:t>
        </w:r>
      </w:smartTag>
      <w:r>
        <w:rPr>
          <w:rFonts w:ascii="Times New Roman" w:hAnsi="Times New Roman"/>
          <w:sz w:val="24"/>
        </w:rPr>
        <w:t>.</w:t>
      </w:r>
    </w:p>
    <w:p w:rsidR="00372BB6" w:rsidRDefault="00372BB6" w:rsidP="009F4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13-37-1.1.</w:t>
      </w:r>
    </w:p>
    <w:p w:rsidR="00372BB6" w:rsidRDefault="00372BB6" w:rsidP="009F4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3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13-1-23</w:t>
        </w:r>
      </w:smartTag>
      <w:r>
        <w:rPr>
          <w:rFonts w:ascii="Times New Roman" w:hAnsi="Times New Roman"/>
          <w:sz w:val="24"/>
        </w:rPr>
        <w:t>, 13-14-1, 13-37-1.1.</w:t>
      </w:r>
    </w:p>
    <w:p w:rsidR="00372BB6" w:rsidRDefault="00372BB6" w:rsidP="009F4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72BB6" w:rsidSect="00372BB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72BB6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4122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412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111</Words>
  <Characters>633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2004-07-14T20:57:00Z</dcterms:created>
  <dcterms:modified xsi:type="dcterms:W3CDTF">2004-07-14T20:57:00Z</dcterms:modified>
</cp:coreProperties>
</file>