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A95" w:rsidRDefault="00915A95" w:rsidP="00E316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Minute" w:val="9"/>
          <w:attr w:name="Hour" w:val="14"/>
        </w:smartTagPr>
        <w:r>
          <w:rPr>
            <w:rFonts w:ascii="Times New Roman" w:hAnsi="Times New Roman"/>
            <w:b/>
            <w:sz w:val="24"/>
          </w:rPr>
          <w:t>14:09</w:t>
        </w:r>
      </w:smartTag>
    </w:p>
    <w:p w:rsidR="00915A95" w:rsidRDefault="00915A95" w:rsidP="00E316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15A95" w:rsidRDefault="00915A95" w:rsidP="00E316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EARLY INTERVENTION SERVICE COORDINATION</w:t>
      </w:r>
    </w:p>
    <w:p w:rsidR="00915A95" w:rsidRDefault="00915A95" w:rsidP="00E316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15A95" w:rsidRDefault="00915A95" w:rsidP="00E316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15A95" w:rsidRDefault="00915A95" w:rsidP="00E316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15A95" w:rsidRDefault="00915A95" w:rsidP="00E316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24:14:09:01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Responsibilities of service coordinator.</w:t>
      </w:r>
    </w:p>
    <w:p w:rsidR="00915A95" w:rsidRDefault="00915A95" w:rsidP="00E316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24:14:09:02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Activities of service coordinator.</w:t>
      </w:r>
    </w:p>
    <w:p w:rsidR="00915A95" w:rsidRDefault="00915A95" w:rsidP="00E316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24:14:09:03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Qualifications of service coordinator.</w:t>
      </w:r>
    </w:p>
    <w:p w:rsidR="00915A95" w:rsidRDefault="00915A95" w:rsidP="00E316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15A95" w:rsidRDefault="00915A95" w:rsidP="00E316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15A95" w:rsidSect="00915A9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5A95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69F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169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33</Words>
  <Characters>191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24:14:09</dc:title>
  <dc:subject/>
  <dc:creator>lrpr13252</dc:creator>
  <cp:keywords/>
  <dc:description/>
  <cp:lastModifiedBy>lrpr13252</cp:lastModifiedBy>
  <cp:revision>1</cp:revision>
  <dcterms:created xsi:type="dcterms:W3CDTF">2004-07-14T21:01:00Z</dcterms:created>
  <dcterms:modified xsi:type="dcterms:W3CDTF">2004-07-14T21:02:00Z</dcterms:modified>
</cp:coreProperties>
</file>