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E62E8" w:rsidRDefault="005E62E8" w:rsidP="00C31E7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b/>
        </w:rPr>
      </w:pPr>
      <w:r>
        <w:rPr>
          <w:b/>
        </w:rPr>
        <w:t>CHAPTER 24:</w:t>
      </w:r>
      <w:smartTag w:uri="urn:schemas-microsoft-com:office:smarttags" w:element="time">
        <w:smartTagPr>
          <w:attr w:name="Minute" w:val="10"/>
          <w:attr w:name="Hour" w:val="14"/>
        </w:smartTagPr>
        <w:r>
          <w:rPr>
            <w:b/>
          </w:rPr>
          <w:t>14:10</w:t>
        </w:r>
      </w:smartTag>
    </w:p>
    <w:p w:rsidR="005E62E8" w:rsidRDefault="005E62E8" w:rsidP="00C31E7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</w:pPr>
    </w:p>
    <w:p w:rsidR="005E62E8" w:rsidRDefault="005E62E8" w:rsidP="00C31E7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</w:pPr>
      <w:r>
        <w:rPr>
          <w:b/>
        </w:rPr>
        <w:t>COMPREHENSIVE CHILD FIND SYSTEM</w:t>
      </w:r>
    </w:p>
    <w:p w:rsidR="005E62E8" w:rsidRDefault="005E62E8" w:rsidP="00C31E7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</w:pPr>
    </w:p>
    <w:p w:rsidR="005E62E8" w:rsidRDefault="005E62E8" w:rsidP="00C31E7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</w:pPr>
    </w:p>
    <w:p w:rsidR="005E62E8" w:rsidRDefault="005E62E8" w:rsidP="00C31E7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Section</w:t>
      </w:r>
    </w:p>
    <w:p w:rsidR="005E62E8" w:rsidRDefault="005E62E8" w:rsidP="00C31E7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24:14:10:01</w:t>
      </w:r>
      <w:r>
        <w:tab/>
      </w:r>
      <w:r>
        <w:tab/>
        <w:t>Comprehensive child find system.</w:t>
      </w:r>
    </w:p>
    <w:p w:rsidR="005E62E8" w:rsidRDefault="005E62E8" w:rsidP="00C31E7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24:14:10:01.01</w:t>
      </w:r>
      <w:r>
        <w:tab/>
        <w:t>Scope of child find.</w:t>
      </w:r>
    </w:p>
    <w:p w:rsidR="005E62E8" w:rsidRDefault="005E62E8" w:rsidP="00C31E7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24:14:10:02</w:t>
      </w:r>
      <w:r>
        <w:tab/>
      </w:r>
      <w:r>
        <w:tab/>
        <w:t>Repealed.</w:t>
      </w:r>
    </w:p>
    <w:p w:rsidR="005E62E8" w:rsidRDefault="005E62E8" w:rsidP="00C31E7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24:14:10:03</w:t>
      </w:r>
      <w:r>
        <w:tab/>
      </w:r>
      <w:r>
        <w:tab/>
        <w:t>Repealed.</w:t>
      </w:r>
    </w:p>
    <w:p w:rsidR="005E62E8" w:rsidRDefault="005E62E8" w:rsidP="00C31E7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24:14:10:04</w:t>
      </w:r>
      <w:r>
        <w:tab/>
      </w:r>
      <w:r>
        <w:tab/>
        <w:t>Coordination with state agencies.</w:t>
      </w:r>
    </w:p>
    <w:p w:rsidR="005E62E8" w:rsidRDefault="005E62E8" w:rsidP="00C31E7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24:14:10:05</w:t>
      </w:r>
      <w:r>
        <w:tab/>
      </w:r>
      <w:r>
        <w:tab/>
        <w:t>Repealed.</w:t>
      </w:r>
    </w:p>
    <w:p w:rsidR="005E62E8" w:rsidRDefault="005E62E8" w:rsidP="00C31E7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>24:14:10:06</w:t>
      </w:r>
      <w:r>
        <w:tab/>
      </w:r>
      <w:r>
        <w:tab/>
        <w:t>Primary referral sources.</w:t>
      </w:r>
    </w:p>
    <w:p w:rsidR="005E62E8" w:rsidRDefault="005E62E8" w:rsidP="00C31E7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5E62E8" w:rsidRDefault="005E62E8" w:rsidP="00C31E7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sectPr w:rsidR="005E62E8" w:rsidSect="00086AE4"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C31E7C"/>
    <w:rsid w:val="00086AE4"/>
    <w:rsid w:val="003D40CD"/>
    <w:rsid w:val="005E62E8"/>
    <w:rsid w:val="008B09BA"/>
    <w:rsid w:val="00BD2079"/>
    <w:rsid w:val="00C31E7C"/>
    <w:rsid w:val="00E14A82"/>
    <w:rsid w:val="00FB6C4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</TotalTime>
  <Pages>1</Pages>
  <Words>44</Words>
  <Characters>255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2</cp:revision>
  <dcterms:created xsi:type="dcterms:W3CDTF">2012-12-15T18:49:00Z</dcterms:created>
  <dcterms:modified xsi:type="dcterms:W3CDTF">2014-05-22T17:48:00Z</dcterms:modified>
</cp:coreProperties>
</file>