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</w:t>
      </w:r>
      <w:smartTag w:uri="urn:schemas-microsoft-com:office:smarttags" w:element="time">
        <w:smartTagPr>
          <w:attr w:name="Minute" w:val="12"/>
          <w:attr w:name="Hour" w:val="14"/>
        </w:smartTagPr>
        <w:r>
          <w:rPr>
            <w:b/>
          </w:rPr>
          <w:t>14:12</w:t>
        </w:r>
      </w:smartTag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EVALUATION AND ASSESSMENT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24:14:12:01</w:t>
      </w:r>
      <w:r>
        <w:tab/>
      </w:r>
      <w:r>
        <w:tab/>
        <w:t>Repealed.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24:14:12:01.01</w:t>
      </w:r>
      <w:r>
        <w:tab/>
        <w:t>Definitions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24:14:12:02</w:t>
      </w:r>
      <w:r>
        <w:tab/>
      </w:r>
      <w:r>
        <w:tab/>
        <w:t>Evaluation and assessment of individual child.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24:14:12:02.01</w:t>
      </w:r>
      <w:r>
        <w:tab/>
        <w:t>Procedures for evaluation of child.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24:14:12:02.02</w:t>
      </w:r>
      <w:r>
        <w:tab/>
        <w:t>Use of records to determine eligibility.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24:14:12:02.03</w:t>
      </w:r>
      <w:r>
        <w:tab/>
        <w:t>Informed clinical opinion.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24:14:12:03</w:t>
      </w:r>
      <w:r>
        <w:tab/>
      </w:r>
      <w:r>
        <w:tab/>
        <w:t>Family-directed assessment of needs.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24:14:12:04</w:t>
      </w:r>
      <w:r>
        <w:tab/>
      </w:r>
      <w:r>
        <w:tab/>
        <w:t>Nondiscrimination.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24:14:12:04.01</w:t>
      </w:r>
      <w:r>
        <w:tab/>
        <w:t>Determination child not eligible.</w:t>
      </w: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3E44E5" w:rsidRDefault="003E44E5" w:rsidP="0007060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E44E5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70609"/>
    <w:rsid w:val="00070609"/>
    <w:rsid w:val="00086AE4"/>
    <w:rsid w:val="003E44E5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66</Words>
  <Characters>380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2012-12-15T19:16:00Z</dcterms:created>
  <dcterms:modified xsi:type="dcterms:W3CDTF">2012-12-15T19:16:00Z</dcterms:modified>
</cp:coreProperties>
</file>