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77B1" w:rsidRDefault="003F77B1" w:rsidP="00B860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24:14:13:01.  Individualized family service plan requirements.</w:t>
      </w:r>
      <w:r>
        <w:t xml:space="preserve"> Individualized family service plans must meet the following requirements:</w:t>
      </w:r>
    </w:p>
    <w:p w:rsidR="003F77B1" w:rsidRDefault="003F77B1" w:rsidP="00B860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F77B1" w:rsidRDefault="003F77B1" w:rsidP="00B860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Be developed jointly by the family and qualified personnel involved in the provision of early intervention services;</w:t>
      </w:r>
    </w:p>
    <w:p w:rsidR="003F77B1" w:rsidRDefault="003F77B1" w:rsidP="00B860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F77B1" w:rsidRDefault="003F77B1" w:rsidP="00B860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Be based on the multidisciplinary evaluation and assessment of the child and the assessment of the child's family;</w:t>
      </w:r>
    </w:p>
    <w:p w:rsidR="003F77B1" w:rsidRDefault="003F77B1" w:rsidP="00B860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F77B1" w:rsidRDefault="003F77B1" w:rsidP="00B860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Include services necessary to enhance the development of the child and the capacity of the family to meet the special needs of the child;</w:t>
      </w:r>
    </w:p>
    <w:p w:rsidR="003F77B1" w:rsidRDefault="003F77B1" w:rsidP="00B860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F77B1" w:rsidRDefault="003F77B1" w:rsidP="00B860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Be implemented as soon as possible once parental consent for early intervention services is obtained; and</w:t>
      </w:r>
    </w:p>
    <w:p w:rsidR="003F77B1" w:rsidRDefault="003F77B1" w:rsidP="00B860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F77B1" w:rsidRDefault="003F77B1" w:rsidP="00B860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(5)  Be developed in accordance with the procedures in this chapter.</w:t>
      </w:r>
    </w:p>
    <w:p w:rsidR="003F77B1" w:rsidRDefault="003F77B1" w:rsidP="00B860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F77B1" w:rsidRDefault="003F77B1" w:rsidP="00B860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20 SDR 223, effective </w:t>
      </w:r>
      <w:smartTag w:uri="urn:schemas-microsoft-com:office:smarttags" w:element="date">
        <w:smartTagPr>
          <w:attr w:name="Month" w:val="7"/>
          <w:attr w:name="Day" w:val="7"/>
          <w:attr w:name="Year" w:val="1994"/>
        </w:smartTagPr>
        <w:r>
          <w:t>July 7, 1994</w:t>
        </w:r>
      </w:smartTag>
      <w:r>
        <w:t>; 28 SDR 105, effective January 31, 2002; 39 SDR 109, effective December 17, 2012.</w:t>
      </w:r>
    </w:p>
    <w:p w:rsidR="003F77B1" w:rsidRDefault="003F77B1" w:rsidP="00B860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13-37-1.1.</w:t>
      </w:r>
    </w:p>
    <w:p w:rsidR="003F77B1" w:rsidRDefault="003F77B1" w:rsidP="00B860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</w:t>
      </w:r>
      <w:smartTag w:uri="urn:schemas-microsoft-com:office:smarttags" w:element="date">
        <w:smartTagPr>
          <w:attr w:name="Month" w:val="1"/>
          <w:attr w:name="Day" w:val="13"/>
          <w:attr w:name="Year" w:val="2023"/>
        </w:smartTagPr>
        <w:r>
          <w:t>13-1-23</w:t>
        </w:r>
      </w:smartTag>
      <w:r>
        <w:t>, 13-14-1, 13-37-1.1.</w:t>
      </w:r>
    </w:p>
    <w:p w:rsidR="003F77B1" w:rsidRDefault="003F77B1" w:rsidP="00B860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3F77B1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86056"/>
    <w:rsid w:val="00086AE4"/>
    <w:rsid w:val="003F77B1"/>
    <w:rsid w:val="008B09BA"/>
    <w:rsid w:val="009310B9"/>
    <w:rsid w:val="00B86056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138</Words>
  <Characters>791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2012-12-15T19:24:00Z</dcterms:created>
  <dcterms:modified xsi:type="dcterms:W3CDTF">2012-12-16T16:03:00Z</dcterms:modified>
</cp:coreProperties>
</file>