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6A8" w:rsidRDefault="005756A8" w:rsidP="008F21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:06.  Transferred to § 20:38:32:02.</w:t>
      </w:r>
    </w:p>
    <w:p w:rsidR="005756A8" w:rsidRDefault="005756A8" w:rsidP="008F21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756A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2106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6A8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106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106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2012-02-02T15:30:00Z</dcterms:created>
  <dcterms:modified xsi:type="dcterms:W3CDTF">2012-02-02T15:30:00Z</dcterms:modified>
</cp:coreProperties>
</file>