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253" w:rsidRDefault="001E5253" w:rsidP="00C54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Hour" w:val="20"/>
          <w:attr w:name="Minute" w:val="38"/>
        </w:smartTagPr>
        <w:r>
          <w:rPr>
            <w:b/>
          </w:rPr>
          <w:t>20:38:17</w:t>
        </w:r>
      </w:smartTag>
      <w:r>
        <w:rPr>
          <w:b/>
        </w:rPr>
        <w:t>:07.  Transferred to § 20:38:32:03.</w:t>
      </w:r>
    </w:p>
    <w:p w:rsidR="001E5253" w:rsidRDefault="001E5253" w:rsidP="00C545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E5253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4519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1E5253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3000"/>
    <w:rsid w:val="00511F55"/>
    <w:rsid w:val="00513EA6"/>
    <w:rsid w:val="00514B7C"/>
    <w:rsid w:val="00532FEB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519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519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2012-02-02T15:30:00Z</dcterms:created>
  <dcterms:modified xsi:type="dcterms:W3CDTF">2012-02-02T15:30:00Z</dcterms:modified>
</cp:coreProperties>
</file>