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52E" w:rsidRDefault="00B8552E" w:rsidP="00A549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:08.  Transferred to § 20:38:32:04.</w:t>
      </w:r>
    </w:p>
    <w:p w:rsidR="00B8552E" w:rsidRDefault="00B8552E" w:rsidP="00A549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8552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49DB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49DB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8552E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9DB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2012-02-02T15:31:00Z</dcterms:created>
  <dcterms:modified xsi:type="dcterms:W3CDTF">2012-02-02T15:31:00Z</dcterms:modified>
</cp:coreProperties>
</file>