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44:06:02</w:t>
      </w: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ELIGIBILITY REQUIREMENTS</w:t>
      </w: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06:02:01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Transferred.</w:t>
      </w: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06:02:02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for the CSHS program.</w:t>
      </w: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06:02:03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06:02:04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Financial assistance eligibility requirements.</w:t>
      </w: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44:06: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Financial assistance authorized services requirements.</w:t>
      </w: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06:02:06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Treatment services financially covered.</w:t>
      </w: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F6A5A" w:rsidRDefault="007F6A5A" w:rsidP="00330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F6A5A" w:rsidSect="007F6A5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0319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7F6A5A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31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44:06:02</dc:title>
  <dc:subject/>
  <dc:creator>lrpr14533</dc:creator>
  <cp:keywords/>
  <dc:description/>
  <cp:lastModifiedBy>lrpr14533</cp:lastModifiedBy>
  <cp:revision>1</cp:revision>
  <dcterms:created xsi:type="dcterms:W3CDTF">2007-10-11T20:45:00Z</dcterms:created>
  <dcterms:modified xsi:type="dcterms:W3CDTF">2007-10-11T20:45:00Z</dcterms:modified>
</cp:coreProperties>
</file>