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7F7" w:rsidRDefault="00B457F7" w:rsidP="00981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44:06:06:02.  Preliminary diagnostic services covered.</w:t>
      </w:r>
      <w:r>
        <w:rPr>
          <w:rFonts w:ascii="Times New Roman" w:hAnsi="Times New Roman"/>
          <w:sz w:val="24"/>
        </w:rPr>
        <w:t xml:space="preserve"> Repealed.</w:t>
      </w:r>
    </w:p>
    <w:p w:rsidR="00B457F7" w:rsidRDefault="00B457F7" w:rsidP="00981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57F7" w:rsidRDefault="00B457F7" w:rsidP="00981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9 SDR 162, effective June 20, 1983; 14 SDR 182, effective July 11, 1988; 20 SDR 91, effective December 19, 1993; repealed, 23 SDR 91, effective December 9, 1996.</w:t>
      </w:r>
    </w:p>
    <w:p w:rsidR="00B457F7" w:rsidRDefault="00B457F7" w:rsidP="00981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57F7" w:rsidSect="00B457F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81C02"/>
    <w:rsid w:val="00A37C8E"/>
    <w:rsid w:val="00A9551B"/>
    <w:rsid w:val="00AA658A"/>
    <w:rsid w:val="00AC1B53"/>
    <w:rsid w:val="00B457F7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C0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2004-07-29T20:38:00Z</dcterms:created>
  <dcterms:modified xsi:type="dcterms:W3CDTF">2004-07-29T20:38:00Z</dcterms:modified>
</cp:coreProperties>
</file>