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51D5" w:rsidRDefault="002B51D5" w:rsidP="005B473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CHAPTER 20:71:07</w:t>
      </w:r>
    </w:p>
    <w:p w:rsidR="002B51D5" w:rsidRDefault="002B51D5" w:rsidP="005B473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</w:rPr>
      </w:pPr>
    </w:p>
    <w:p w:rsidR="002B51D5" w:rsidRDefault="002B51D5" w:rsidP="005B473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ETHICAL STANDARDS</w:t>
      </w:r>
    </w:p>
    <w:p w:rsidR="002B51D5" w:rsidRDefault="002B51D5" w:rsidP="005B473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</w:rPr>
      </w:pPr>
    </w:p>
    <w:p w:rsidR="002B51D5" w:rsidRDefault="002B51D5" w:rsidP="005B473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</w:rPr>
      </w:pPr>
    </w:p>
    <w:p w:rsidR="002B51D5" w:rsidRDefault="002B51D5" w:rsidP="005B4738">
      <w:pPr>
        <w:pStyle w:val="BodyText"/>
        <w:jc w:val="both"/>
      </w:pPr>
      <w:r>
        <w:t>Section</w:t>
      </w:r>
    </w:p>
    <w:p w:rsidR="002B51D5" w:rsidRDefault="002B51D5" w:rsidP="005B473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20:71:</w:t>
      </w:r>
      <w:smartTag w:uri="urn:schemas-microsoft-com:office:smarttags" w:element="time">
        <w:smartTagPr>
          <w:attr w:name="Minute" w:val="1"/>
          <w:attr w:name="Hour" w:val="19"/>
        </w:smartTagPr>
        <w:r>
          <w:rPr>
            <w:rFonts w:ascii="Times New Roman" w:hAnsi="Times New Roman" w:cs="Times New Roman"/>
          </w:rPr>
          <w:t>07:01</w:t>
        </w:r>
      </w:smartTag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Ethical standards.</w:t>
      </w:r>
    </w:p>
    <w:p w:rsidR="002B51D5" w:rsidRDefault="002B51D5" w:rsidP="005B473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</w:p>
    <w:p w:rsidR="002B51D5" w:rsidRDefault="002B51D5" w:rsidP="005B473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</w:p>
    <w:sectPr w:rsidR="002B51D5" w:rsidSect="002B51D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B51D5"/>
    <w:rsid w:val="002D6964"/>
    <w:rsid w:val="003F3E33"/>
    <w:rsid w:val="005016CD"/>
    <w:rsid w:val="005B4738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4738"/>
    <w:pPr>
      <w:widowControl w:val="0"/>
      <w:autoSpaceDE w:val="0"/>
      <w:autoSpaceDN w:val="0"/>
    </w:pPr>
    <w:rPr>
      <w:rFonts w:ascii="Times" w:hAnsi="Times" w:cs="Times"/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5B4738"/>
    <w:pPr>
      <w:widowControl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41215"/>
    <w:rPr>
      <w:rFonts w:ascii="Times" w:hAnsi="Times" w:cs="Times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</Words>
  <Characters>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20:71:07</dc:title>
  <dc:subject/>
  <dc:creator>lrpr13879</dc:creator>
  <cp:keywords/>
  <dc:description/>
  <cp:lastModifiedBy>lrpr13879</cp:lastModifiedBy>
  <cp:revision>1</cp:revision>
  <dcterms:created xsi:type="dcterms:W3CDTF">2004-07-15T19:52:00Z</dcterms:created>
  <dcterms:modified xsi:type="dcterms:W3CDTF">2004-07-15T19:53:00Z</dcterms:modified>
</cp:coreProperties>
</file>