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0F2A" w:rsidRDefault="00760F2A" w:rsidP="00E17FC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20:72:01</w:t>
      </w:r>
    </w:p>
    <w:p w:rsidR="00760F2A" w:rsidRDefault="00760F2A" w:rsidP="00E17FC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60F2A" w:rsidRDefault="00760F2A" w:rsidP="00E17FC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CONTINUING EDUCATION</w:t>
      </w:r>
    </w:p>
    <w:p w:rsidR="00760F2A" w:rsidRDefault="00760F2A" w:rsidP="00E17FC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60F2A" w:rsidRDefault="00760F2A" w:rsidP="00E17FC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60F2A" w:rsidRDefault="00760F2A" w:rsidP="00E17FC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Section</w:t>
      </w:r>
    </w:p>
    <w:p w:rsidR="00760F2A" w:rsidRDefault="00760F2A" w:rsidP="00E17FC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20:72:01:01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Applicability.</w:t>
      </w:r>
    </w:p>
    <w:p w:rsidR="00760F2A" w:rsidRDefault="00760F2A" w:rsidP="00E17FC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20:72:01:02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Required continuing education.</w:t>
      </w:r>
    </w:p>
    <w:p w:rsidR="00760F2A" w:rsidRDefault="00760F2A" w:rsidP="00E17FC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20:72:01:03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Waiver of attendance requirement.</w:t>
      </w:r>
    </w:p>
    <w:p w:rsidR="00760F2A" w:rsidRDefault="00760F2A" w:rsidP="00E17FC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60F2A" w:rsidRDefault="00760F2A" w:rsidP="00E17FC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760F2A" w:rsidSect="00760F2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760F2A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17FC6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7FC6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20:72:01</dc:title>
  <dc:subject/>
  <dc:creator>lrpr13879</dc:creator>
  <cp:keywords/>
  <dc:description/>
  <cp:lastModifiedBy>lrpr13879</cp:lastModifiedBy>
  <cp:revision>1</cp:revision>
  <dcterms:created xsi:type="dcterms:W3CDTF">2004-07-15T19:55:00Z</dcterms:created>
  <dcterms:modified xsi:type="dcterms:W3CDTF">2004-07-15T19:55:00Z</dcterms:modified>
</cp:coreProperties>
</file>