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6F75" w:rsidRDefault="000C6F75" w:rsidP="004E1F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CHAPTER 20:72:02</w:t>
      </w:r>
    </w:p>
    <w:p w:rsidR="000C6F75" w:rsidRDefault="000C6F75" w:rsidP="004E1F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0C6F75" w:rsidRDefault="000C6F75" w:rsidP="004E1F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PROVISIONAL LICENSURE</w:t>
      </w:r>
    </w:p>
    <w:p w:rsidR="000C6F75" w:rsidRDefault="000C6F75" w:rsidP="004E1F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0C6F75" w:rsidRDefault="000C6F75" w:rsidP="004E1F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0C6F75" w:rsidRDefault="000C6F75" w:rsidP="004E1F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Section</w:t>
      </w:r>
    </w:p>
    <w:p w:rsidR="000C6F75" w:rsidRDefault="000C6F75" w:rsidP="004E1F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20:72:02:01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Requirements for provisional license.</w:t>
      </w:r>
    </w:p>
    <w:p w:rsidR="000C6F75" w:rsidRDefault="000C6F75" w:rsidP="004E1F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0C6F75" w:rsidRDefault="000C6F75" w:rsidP="004E1F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0C6F75" w:rsidSect="000C6F7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0C6F75"/>
    <w:rsid w:val="001759A3"/>
    <w:rsid w:val="00213F8B"/>
    <w:rsid w:val="002331DF"/>
    <w:rsid w:val="002D6964"/>
    <w:rsid w:val="003F3E33"/>
    <w:rsid w:val="004E1F7C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1F7C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</Words>
  <Characters>88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20:72:02</dc:title>
  <dc:subject/>
  <dc:creator>lrpr13879</dc:creator>
  <cp:keywords/>
  <dc:description/>
  <cp:lastModifiedBy>lrpr13879</cp:lastModifiedBy>
  <cp:revision>1</cp:revision>
  <dcterms:created xsi:type="dcterms:W3CDTF">2004-07-15T19:56:00Z</dcterms:created>
  <dcterms:modified xsi:type="dcterms:W3CDTF">2004-07-15T19:56:00Z</dcterms:modified>
</cp:coreProperties>
</file>