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20:72:03</w:t>
      </w: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APPLICATION FOR LICENSURE</w:t>
      </w: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20:72:03:01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Information required.</w:t>
      </w: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20:72:03:02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Remittance of fees.</w:t>
      </w: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20:72:</w:t>
      </w:r>
      <w:smartTag w:uri="urn:schemas-microsoft-com:office:smarttags" w:element="time">
        <w:smartTagPr>
          <w:attr w:name="Minute" w:val="3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03:03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Fee schedule for applications.</w:t>
      </w: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20:72:</w:t>
      </w:r>
      <w:smartTag w:uri="urn:schemas-microsoft-com:office:smarttags" w:element="time">
        <w:smartTagPr>
          <w:attr w:name="Minute" w:val="4"/>
          <w:attr w:name="Hour" w:val="15"/>
        </w:smartTagPr>
        <w:r>
          <w:rPr>
            <w:rFonts w:ascii="Times New Roman" w:hAnsi="Times New Roman" w:cs="Times New Roman"/>
            <w:sz w:val="24"/>
            <w:szCs w:val="24"/>
          </w:rPr>
          <w:t>03:04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Annual license renewal -- Renewal fees -- Thirty-day grace period for renewal -- Late fee.</w:t>
      </w: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00DB4" w:rsidRDefault="00300DB4" w:rsidP="0016244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300DB4" w:rsidSect="00300DB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62443"/>
    <w:rsid w:val="001759A3"/>
    <w:rsid w:val="00213F8B"/>
    <w:rsid w:val="002331DF"/>
    <w:rsid w:val="002D6964"/>
    <w:rsid w:val="00300DB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2443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20:72:03</dc:title>
  <dc:subject/>
  <dc:creator>lrpr13879</dc:creator>
  <cp:keywords/>
  <dc:description/>
  <cp:lastModifiedBy>lrpr13879</cp:lastModifiedBy>
  <cp:revision>1</cp:revision>
  <dcterms:created xsi:type="dcterms:W3CDTF">2004-07-15T19:57:00Z</dcterms:created>
  <dcterms:modified xsi:type="dcterms:W3CDTF">2004-07-15T19:57:00Z</dcterms:modified>
</cp:coreProperties>
</file>