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989" w:rsidRDefault="00955989" w:rsidP="00B71D2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20:72:03:02.  </w:t>
      </w:r>
      <w:r>
        <w:rPr>
          <w:b/>
          <w:bCs/>
          <w:sz w:val="24"/>
          <w:szCs w:val="24"/>
        </w:rPr>
        <w:t>Remittance of fees.</w:t>
      </w:r>
      <w:r>
        <w:rPr>
          <w:rFonts w:ascii="Times New Roman" w:hAnsi="Times New Roman" w:cs="Times New Roman"/>
          <w:sz w:val="24"/>
          <w:szCs w:val="24"/>
        </w:rPr>
        <w:t xml:space="preserve"> Application fees for an annual license must be remitted to the board in the form of a cashier's check, personal check, certified check, or money order made payable to the South Dakota Board of Hearing Aid Dispensers and Audiologists. The board may take no action on any application for license until the fee is received.</w:t>
      </w:r>
    </w:p>
    <w:p w:rsidR="00955989" w:rsidRDefault="00955989" w:rsidP="00B71D2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955989" w:rsidRDefault="00955989" w:rsidP="00B71D2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w:t>
      </w:r>
      <w:smartTag w:uri="urn:schemas-microsoft-com:office:smarttags" w:element="date">
        <w:smartTagPr>
          <w:attr w:name="Year" w:val="1997"/>
          <w:attr w:name="Day" w:val="22"/>
          <w:attr w:name="Month" w:val="9"/>
        </w:smartTagPr>
        <w:r>
          <w:rPr>
            <w:rFonts w:ascii="Times New Roman" w:hAnsi="Times New Roman" w:cs="Times New Roman"/>
            <w:sz w:val="24"/>
            <w:szCs w:val="24"/>
          </w:rPr>
          <w:t>September 22, 1997</w:t>
        </w:r>
      </w:smartTag>
      <w:r>
        <w:rPr>
          <w:rFonts w:ascii="Times New Roman" w:hAnsi="Times New Roman" w:cs="Times New Roman"/>
          <w:sz w:val="24"/>
          <w:szCs w:val="24"/>
        </w:rPr>
        <w:t>.</w:t>
      </w:r>
    </w:p>
    <w:p w:rsidR="00955989" w:rsidRDefault="00955989" w:rsidP="00B71D2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955989" w:rsidRDefault="00955989" w:rsidP="00B71D2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36-24-17.1.</w:t>
      </w:r>
    </w:p>
    <w:p w:rsidR="00955989" w:rsidRDefault="00955989" w:rsidP="00B71D27">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955989" w:rsidSect="0095598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8B4366"/>
    <w:rsid w:val="008C1733"/>
    <w:rsid w:val="00912D30"/>
    <w:rsid w:val="00930C91"/>
    <w:rsid w:val="00955989"/>
    <w:rsid w:val="00A37C8E"/>
    <w:rsid w:val="00AA658A"/>
    <w:rsid w:val="00AC1B53"/>
    <w:rsid w:val="00B71D27"/>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1D27"/>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71</Words>
  <Characters>407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2004-07-15T19:58:00Z</dcterms:created>
  <dcterms:modified xsi:type="dcterms:W3CDTF">2004-07-15T19:58:00Z</dcterms:modified>
</cp:coreProperties>
</file>