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29BD" w:rsidRDefault="00A429BD" w:rsidP="000B165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20:74:03:09.  Certificate of approval.</w:t>
      </w:r>
      <w:r>
        <w:rPr>
          <w:sz w:val="24"/>
        </w:rPr>
        <w:t xml:space="preserve"> The commission sh</w:t>
      </w:r>
      <w:smartTag w:uri="urn:schemas-microsoft-com:office:smarttags" w:element="PersonName">
        <w:r>
          <w:rPr>
            <w:sz w:val="24"/>
          </w:rPr>
          <w:t>all</w:t>
        </w:r>
      </w:smartTag>
      <w:r>
        <w:rPr>
          <w:sz w:val="24"/>
        </w:rPr>
        <w:t xml:space="preserve"> grant a certificate of approval for each course approved by the commission. The certificate is valid for three years.</w:t>
      </w:r>
    </w:p>
    <w:p w:rsidR="00A429BD" w:rsidRDefault="00A429BD" w:rsidP="000B165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A429BD" w:rsidRDefault="00A429BD" w:rsidP="000B165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27 SDR 7, effective </w:t>
      </w:r>
      <w:smartTag w:uri="urn:schemas-microsoft-com:office:smarttags" w:element="date">
        <w:smartTagPr>
          <w:attr w:name="Year" w:val="2001"/>
          <w:attr w:name="Day" w:val="1"/>
          <w:attr w:name="Month" w:val="1"/>
        </w:smartTagPr>
        <w:r>
          <w:rPr>
            <w:rFonts w:ascii="Times New Roman" w:hAnsi="Times New Roman"/>
            <w:sz w:val="24"/>
          </w:rPr>
          <w:t>January 1, 2001</w:t>
        </w:r>
      </w:smartTag>
      <w:r>
        <w:rPr>
          <w:rFonts w:ascii="Times New Roman" w:hAnsi="Times New Roman"/>
          <w:sz w:val="24"/>
        </w:rPr>
        <w:t>.</w:t>
      </w:r>
    </w:p>
    <w:p w:rsidR="00A429BD" w:rsidRDefault="00A429BD" w:rsidP="000B165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36-21C-6(1).</w:t>
      </w:r>
    </w:p>
    <w:p w:rsidR="00A429BD" w:rsidRDefault="00A429BD" w:rsidP="000B165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36-21C-6(1).</w:t>
      </w:r>
    </w:p>
    <w:p w:rsidR="00A429BD" w:rsidRDefault="00A429BD" w:rsidP="000B165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A429BD" w:rsidSect="00A429B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B1651"/>
    <w:rsid w:val="000C177B"/>
    <w:rsid w:val="001759A3"/>
    <w:rsid w:val="00213F8B"/>
    <w:rsid w:val="002331DF"/>
    <w:rsid w:val="002D6964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429BD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1651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44</Words>
  <Characters>257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2004-07-15T20:33:00Z</dcterms:created>
  <dcterms:modified xsi:type="dcterms:W3CDTF">2004-07-15T20:34:00Z</dcterms:modified>
</cp:coreProperties>
</file>