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20:74:03:10.  Examination.</w:t>
      </w:r>
      <w:r>
        <w:rPr>
          <w:sz w:val="24"/>
        </w:rPr>
        <w:t xml:space="preserve"> A final examination must be given in each course. A copy of the final examination and the answers must be filed with the commission.</w:t>
      </w:r>
    </w:p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074F09" w:rsidRDefault="00074F09" w:rsidP="0063609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74F09" w:rsidSect="00074F0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74F0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3609A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09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2004-07-15T20:34:00Z</dcterms:created>
  <dcterms:modified xsi:type="dcterms:W3CDTF">2004-07-15T20:34:00Z</dcterms:modified>
</cp:coreProperties>
</file>