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896" w:rsidRDefault="008C4896" w:rsidP="003E57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20:74:03:28.  Student certification required.</w:t>
      </w:r>
      <w:r>
        <w:rPr>
          <w:sz w:val="24"/>
        </w:rPr>
        <w:t xml:space="preserve"> Any school offering an approved distance education or independent study course must obtain from each student a certification statement substanti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y as follows: "I certify that I have person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y completed each assigned module of instruction for this course without the assistance of any person other than my instructor and that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work represented as being mine is in fact my own work."</w:t>
      </w:r>
    </w:p>
    <w:p w:rsidR="008C4896" w:rsidRDefault="008C4896" w:rsidP="003E57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C4896" w:rsidRDefault="008C4896" w:rsidP="003E57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sz w:val="24"/>
          </w:rPr>
          <w:t>September 2, 2001</w:t>
        </w:r>
      </w:smartTag>
      <w:r>
        <w:rPr>
          <w:sz w:val="24"/>
        </w:rPr>
        <w:t>.</w:t>
      </w:r>
    </w:p>
    <w:p w:rsidR="008C4896" w:rsidRDefault="008C4896" w:rsidP="003E57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36-21C-6(1).</w:t>
      </w:r>
    </w:p>
    <w:p w:rsidR="008C4896" w:rsidRDefault="008C4896" w:rsidP="003E57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36-21C-6(1).</w:t>
      </w:r>
    </w:p>
    <w:p w:rsidR="008C4896" w:rsidRDefault="008C4896" w:rsidP="003E57D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C4896" w:rsidSect="008C489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E57D9"/>
    <w:rsid w:val="003F3E33"/>
    <w:rsid w:val="005016CD"/>
    <w:rsid w:val="006136E5"/>
    <w:rsid w:val="00634D90"/>
    <w:rsid w:val="00667DF8"/>
    <w:rsid w:val="008B4366"/>
    <w:rsid w:val="008C1733"/>
    <w:rsid w:val="008C4896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7D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83</Words>
  <Characters>477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2004-07-15T20:38:00Z</dcterms:created>
  <dcterms:modified xsi:type="dcterms:W3CDTF">2004-07-15T20:39:00Z</dcterms:modified>
</cp:coreProperties>
</file>