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Hour" w:val="17"/>
          <w:attr w:name="Minute" w:val="1"/>
        </w:smartTagPr>
        <w:r>
          <w:rPr>
            <w:rFonts w:ascii="Times New Roman" w:hAnsi="Times New Roman"/>
            <w:b/>
            <w:sz w:val="24"/>
          </w:rPr>
          <w:t>17:01</w:t>
        </w:r>
      </w:smartTag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 OF TERMS</w:t>
      </w: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24:17:01:02 to 24:17:01:04</w:t>
      </w:r>
      <w:r>
        <w:rPr>
          <w:rFonts w:ascii="Times New Roman" w:hAnsi="Times New Roman"/>
          <w:sz w:val="24"/>
        </w:rPr>
        <w:tab/>
        <w:t>Repealed.</w:t>
      </w: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Short-term group care education program.</w:t>
      </w: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percent of day enrollment.</w:t>
      </w: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24:17:01:07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 of preschool for data collection purposes.</w:t>
      </w: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67E2" w:rsidRDefault="00DC67E2" w:rsidP="00B00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C67E2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0757"/>
    <w:rsid w:val="0058303B"/>
    <w:rsid w:val="00726129"/>
    <w:rsid w:val="00961235"/>
    <w:rsid w:val="00A7076E"/>
    <w:rsid w:val="00B00757"/>
    <w:rsid w:val="00C02C6A"/>
    <w:rsid w:val="00CB001C"/>
    <w:rsid w:val="00DC67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757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2011-07-07T15:31:00Z</dcterms:created>
  <dcterms:modified xsi:type="dcterms:W3CDTF">2011-07-07T15:32:00Z</dcterms:modified>
</cp:coreProperties>
</file>