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6AFE" w:rsidRDefault="00D66AFE" w:rsidP="00D77F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24:17:03:05.  Exception to nonduplicative dates requirement.</w:t>
      </w:r>
      <w:r>
        <w:rPr>
          <w:rFonts w:ascii="Times New Roman" w:hAnsi="Times New Roman"/>
          <w:sz w:val="24"/>
        </w:rPr>
        <w:t xml:space="preserve"> Any residentially placed student reported as attending a short-term group care education program may be reported as attending another attendance center for the same period of time, not to exceed 90 consecutive school days. After attending for more than 90 consecutive school days, the student must be dropped on the ninety-first day from the count of the attendance center at which the student was enrolled prior to being enrolled in the short-term group care education program.</w:t>
      </w:r>
    </w:p>
    <w:p w:rsidR="00D66AFE" w:rsidRDefault="00D66AFE" w:rsidP="00D77F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66AFE" w:rsidRDefault="00D66AFE" w:rsidP="00D77F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19, effective </w:t>
      </w:r>
      <w:smartTag w:uri="urn:schemas-microsoft-com:office:smarttags" w:element="date">
        <w:smartTagPr>
          <w:attr w:name="Year" w:val="2001"/>
          <w:attr w:name="Day" w:val="19"/>
          <w:attr w:name="Month" w:val="8"/>
        </w:smartTagPr>
        <w:r>
          <w:rPr>
            <w:rFonts w:ascii="Times New Roman" w:hAnsi="Times New Roman"/>
            <w:sz w:val="24"/>
          </w:rPr>
          <w:t>August 19, 2001</w:t>
        </w:r>
      </w:smartTag>
      <w:r>
        <w:rPr>
          <w:rFonts w:ascii="Times New Roman" w:hAnsi="Times New Roman"/>
          <w:sz w:val="24"/>
        </w:rPr>
        <w:t>.</w:t>
      </w:r>
    </w:p>
    <w:p w:rsidR="00D66AFE" w:rsidRDefault="00D66AFE" w:rsidP="00D77F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13-13-37.4.</w:t>
      </w:r>
    </w:p>
    <w:p w:rsidR="00D66AFE" w:rsidRDefault="00D66AFE" w:rsidP="00D77F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51"/>
          <w:attr w:name="Day" w:val="13"/>
          <w:attr w:name="Month" w:val="3"/>
        </w:smartTagPr>
        <w:r>
          <w:rPr>
            <w:rFonts w:ascii="Times New Roman" w:hAnsi="Times New Roman"/>
            <w:sz w:val="24"/>
          </w:rPr>
          <w:t>13-3-51</w:t>
        </w:r>
      </w:smartTag>
      <w:r>
        <w:rPr>
          <w:rFonts w:ascii="Times New Roman" w:hAnsi="Times New Roman"/>
          <w:sz w:val="24"/>
        </w:rPr>
        <w:t>, 13-13-10.1, 13-13-37.4.</w:t>
      </w:r>
    </w:p>
    <w:p w:rsidR="00D66AFE" w:rsidRDefault="00D66AFE" w:rsidP="00D77F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66AFE" w:rsidSect="00D66AF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25C0C"/>
    <w:rsid w:val="00D3312E"/>
    <w:rsid w:val="00D35A57"/>
    <w:rsid w:val="00D37681"/>
    <w:rsid w:val="00D4592E"/>
    <w:rsid w:val="00D46AE8"/>
    <w:rsid w:val="00D578E5"/>
    <w:rsid w:val="00D64B94"/>
    <w:rsid w:val="00D66AFE"/>
    <w:rsid w:val="00D707CC"/>
    <w:rsid w:val="00D749A6"/>
    <w:rsid w:val="00D76A4F"/>
    <w:rsid w:val="00D76C23"/>
    <w:rsid w:val="00D77FAA"/>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FA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101</Words>
  <Characters>582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2004-07-15T21:33:00Z</dcterms:created>
  <dcterms:modified xsi:type="dcterms:W3CDTF">2004-07-15T21:33:00Z</dcterms:modified>
</cp:coreProperties>
</file>