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Hour" w:val="10"/>
          <w:attr w:name="Minute" w:val="2"/>
        </w:smartTagPr>
        <w:r>
          <w:rPr>
            <w:rFonts w:ascii="Times New Roman" w:hAnsi="Times New Roman"/>
            <w:b/>
            <w:sz w:val="24"/>
          </w:rPr>
          <w:t>10:02</w:t>
        </w:r>
      </w:smartTag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THEFT PREVENTION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Applications for open market designation.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12:10:02:01.01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Canceling open market designation.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12:10:02:02 to 12:10:02:04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Inspection fee.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12:10:02:06 to 12:10:02:14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12:10:02:15 to 12:10:02:17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Superseded.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Authorized bill of sale.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Distribution of copies of bill of sale.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12:10:02:21</w:t>
        </w:r>
      </w:smartTag>
      <w:r>
        <w:rPr>
          <w:rFonts w:ascii="Times New Roman" w:hAnsi="Times New Roman"/>
          <w:sz w:val="24"/>
        </w:rPr>
        <w:t xml:space="preserve"> and </w:t>
      </w: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12:10:02:22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Grazing permit restrictions.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12:10:02:24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12:10:02:25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Lifetime transportation permit for horses.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12:10:02:25.01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Lifetime transportation permit -- Reciprocity for horses.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12:10:02:26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Shipper's permit.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12:10:02:27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12:10:02:28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horse and mule transportation permit.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12:10:02:29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Lighting requirements for livestock ownership inspection during hours of darkness -- Approval of facilities.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12:10:02:30</w:t>
        </w:r>
      </w:smartTag>
      <w:r>
        <w:rPr>
          <w:rFonts w:ascii="Times New Roman" w:hAnsi="Times New Roman"/>
          <w:sz w:val="24"/>
        </w:rPr>
        <w:t xml:space="preserve"> and </w:t>
      </w: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12:10:02:31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12:10:02:32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Mileage fee.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12:10:02:33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Suspension or revocation of feedlot permit.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12:10:02:34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permission to use out-of-state brand.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12:10:02:35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branding calves with out-of-state brand.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sz w:val="24"/>
          </w:rPr>
          <w:t>12:10:02:36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branding yearling stocker cattle with out-of-state brand.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12:10:02:37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Estray livestock -- Cost of feeding and keeping.</w:t>
      </w: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0A41" w:rsidRDefault="004C0A41" w:rsidP="00BF25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0A41" w:rsidSect="00213C6A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13C6A"/>
    <w:rsid w:val="002223DF"/>
    <w:rsid w:val="0029344D"/>
    <w:rsid w:val="002B1A53"/>
    <w:rsid w:val="002B626E"/>
    <w:rsid w:val="002C74CD"/>
    <w:rsid w:val="00340F23"/>
    <w:rsid w:val="00362647"/>
    <w:rsid w:val="003E2483"/>
    <w:rsid w:val="004C0A41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F2558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55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203</Words>
  <Characters>1163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12:10:02</dc:title>
  <dc:subject/>
  <dc:creator>lrpr15454</dc:creator>
  <cp:keywords/>
  <dc:description/>
  <cp:lastModifiedBy>lrpr14533</cp:lastModifiedBy>
  <cp:revision>2</cp:revision>
  <dcterms:created xsi:type="dcterms:W3CDTF">2004-06-03T20:02:00Z</dcterms:created>
  <dcterms:modified xsi:type="dcterms:W3CDTF">2004-07-13T19:19:00Z</dcterms:modified>
</cp:coreProperties>
</file>