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3864" w:rsidRDefault="00CE3864" w:rsidP="005807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24:50:01:16.  Prohibited uses of grant funds.</w:t>
      </w:r>
      <w:r>
        <w:rPr>
          <w:rFonts w:ascii="Times New Roman" w:hAnsi="Times New Roman"/>
          <w:sz w:val="24"/>
        </w:rPr>
        <w:t xml:space="preserve"> The council may not provide assistance for the following:</w:t>
      </w:r>
    </w:p>
    <w:p w:rsidR="00CE3864" w:rsidRDefault="00CE3864" w:rsidP="005807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E3864" w:rsidRDefault="00CE3864" w:rsidP="005807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Funding for capital improvements, except as match funds, new building construction, or endowment funds;</w:t>
      </w:r>
    </w:p>
    <w:p w:rsidR="00CE3864" w:rsidRDefault="00CE3864" w:rsidP="005807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Funding to make up fund deficiencies in projects other than approved projects specified by the council; and</w:t>
      </w:r>
    </w:p>
    <w:p w:rsidR="00CE3864" w:rsidRDefault="00CE3864" w:rsidP="005807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Funding for activities for which the primary purpose is to generate academic credit.</w:t>
      </w:r>
    </w:p>
    <w:p w:rsidR="00CE3864" w:rsidRDefault="00CE3864" w:rsidP="005807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E3864" w:rsidRDefault="00CE3864" w:rsidP="005807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56, effective </w:t>
      </w:r>
      <w:smartTag w:uri="urn:schemas-microsoft-com:office:smarttags" w:element="date">
        <w:smartTagPr>
          <w:attr w:name="Year" w:val="1985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1985</w:t>
        </w:r>
      </w:smartTag>
      <w:r>
        <w:rPr>
          <w:rFonts w:ascii="Times New Roman" w:hAnsi="Times New Roman"/>
          <w:sz w:val="24"/>
        </w:rPr>
        <w:t>.</w:t>
      </w:r>
    </w:p>
    <w:p w:rsidR="00CE3864" w:rsidRDefault="00CE3864" w:rsidP="005807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1-22-8</w:t>
        </w:r>
      </w:smartTag>
      <w:r>
        <w:rPr>
          <w:rFonts w:ascii="Times New Roman" w:hAnsi="Times New Roman"/>
          <w:sz w:val="24"/>
        </w:rPr>
        <w:t>.</w:t>
      </w:r>
    </w:p>
    <w:p w:rsidR="00CE3864" w:rsidRDefault="00CE3864" w:rsidP="005807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5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1-22-5</w:t>
        </w:r>
      </w:smartTag>
      <w:r>
        <w:rPr>
          <w:rFonts w:ascii="Times New Roman" w:hAnsi="Times New Roman"/>
          <w:sz w:val="24"/>
        </w:rPr>
        <w:t>.</w:t>
      </w:r>
    </w:p>
    <w:p w:rsidR="00CE3864" w:rsidRDefault="00CE3864" w:rsidP="005807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E3864" w:rsidSect="00CE386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154D8"/>
    <w:rsid w:val="005016CD"/>
    <w:rsid w:val="00580759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8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075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79</Words>
  <Characters>455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2004-07-19T22:21:00Z</dcterms:created>
  <dcterms:modified xsi:type="dcterms:W3CDTF">2004-07-19T22:22:00Z</dcterms:modified>
</cp:coreProperties>
</file>