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BFA" w:rsidRDefault="00945BFA" w:rsidP="00925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24:50:02:02.  Project advisory panel.</w:t>
      </w:r>
      <w:r>
        <w:rPr>
          <w:rFonts w:ascii="Times New Roman" w:hAnsi="Times New Roman"/>
          <w:sz w:val="24"/>
        </w:rPr>
        <w:t xml:space="preserve"> The council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establish a project advisory panel for each art project to recommend artists to create works of art and to recommend works of art for state buildings pursuant to SDCL </w:t>
      </w:r>
      <w:smartTag w:uri="urn:schemas-microsoft-com:office:smarttags" w:element="date">
        <w:smartTagPr>
          <w:attr w:name="Year" w:val="2009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1-22-9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17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1-22-17</w:t>
        </w:r>
      </w:smartTag>
      <w:r>
        <w:rPr>
          <w:rFonts w:ascii="Times New Roman" w:hAnsi="Times New Roman"/>
          <w:sz w:val="24"/>
        </w:rPr>
        <w:t>, inclusive. The project advisory panel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recommend suitable art forms and locations in accordance with a budget for each project.</w:t>
      </w:r>
    </w:p>
    <w:p w:rsidR="00945BFA" w:rsidRDefault="00945BFA" w:rsidP="00925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5BFA" w:rsidRDefault="00945BFA" w:rsidP="00925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project advisory panel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elect one member to serve as chairperson. Recommendations of a project advisory panel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determined by majority vote. Project advisory panel recommendations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presented to the council at a regularly scheduled meeting for the council's final approval.</w:t>
      </w:r>
    </w:p>
    <w:p w:rsidR="00945BFA" w:rsidRDefault="00945BFA" w:rsidP="00925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5BFA" w:rsidRDefault="00945BFA" w:rsidP="00925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Members of project advisory panels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compensated pursuant to article 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5:01</w:t>
        </w:r>
      </w:smartTag>
      <w:r>
        <w:rPr>
          <w:rFonts w:ascii="Times New Roman" w:hAnsi="Times New Roman"/>
          <w:sz w:val="24"/>
        </w:rPr>
        <w:t xml:space="preserve"> for travel expenses incurred to attend meetings.</w:t>
      </w:r>
    </w:p>
    <w:p w:rsidR="00945BFA" w:rsidRDefault="00945BFA" w:rsidP="00925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5BFA" w:rsidRDefault="00945BFA" w:rsidP="00925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85, effective </w:t>
      </w:r>
      <w:smartTag w:uri="urn:schemas-microsoft-com:office:smarttags" w:element="date">
        <w:smartTagPr>
          <w:attr w:name="Year" w:val="1992"/>
          <w:attr w:name="Day" w:val="13"/>
          <w:attr w:name="Month" w:val="12"/>
        </w:smartTagPr>
        <w:r>
          <w:rPr>
            <w:rFonts w:ascii="Times New Roman" w:hAnsi="Times New Roman"/>
            <w:sz w:val="24"/>
          </w:rPr>
          <w:t>December 13, 1992</w:t>
        </w:r>
      </w:smartTag>
      <w:r>
        <w:rPr>
          <w:rFonts w:ascii="Times New Roman" w:hAnsi="Times New Roman"/>
          <w:sz w:val="24"/>
        </w:rPr>
        <w:t>.</w:t>
      </w:r>
    </w:p>
    <w:p w:rsidR="00945BFA" w:rsidRDefault="00945BFA" w:rsidP="00925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1-22-14</w:t>
        </w:r>
      </w:smartTag>
      <w:r>
        <w:rPr>
          <w:rFonts w:ascii="Times New Roman" w:hAnsi="Times New Roman"/>
          <w:sz w:val="24"/>
        </w:rPr>
        <w:t>.</w:t>
      </w:r>
    </w:p>
    <w:p w:rsidR="00945BFA" w:rsidRDefault="00945BFA" w:rsidP="00925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1-22-14</w:t>
        </w:r>
      </w:smartTag>
      <w:r>
        <w:rPr>
          <w:rFonts w:ascii="Times New Roman" w:hAnsi="Times New Roman"/>
          <w:sz w:val="24"/>
        </w:rPr>
        <w:t>.</w:t>
      </w:r>
    </w:p>
    <w:p w:rsidR="00945BFA" w:rsidRDefault="00945BFA" w:rsidP="009252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5BFA" w:rsidSect="00945BF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25223"/>
    <w:rsid w:val="00930C91"/>
    <w:rsid w:val="00945BFA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22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137</Words>
  <Characters>785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2004-07-19T22:23:00Z</dcterms:created>
  <dcterms:modified xsi:type="dcterms:W3CDTF">2004-07-19T22:23:00Z</dcterms:modified>
</cp:coreProperties>
</file>