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2C35" w:rsidRDefault="00892C35" w:rsidP="00E917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24:52:06:07.  Appeal to board.</w:t>
      </w:r>
      <w:r>
        <w:rPr>
          <w:rFonts w:ascii="Times New Roman" w:hAnsi="Times New Roman"/>
          <w:sz w:val="24"/>
        </w:rPr>
        <w:t xml:space="preserve"> For six months following the date of listing or removal of a property on the state register any person may appeal the listing or removal to the board. After hearing an appeal, the board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take one of the following actions:</w:t>
      </w:r>
    </w:p>
    <w:p w:rsidR="00892C35" w:rsidRDefault="00892C35" w:rsidP="00E917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92C35" w:rsidRDefault="00892C35" w:rsidP="00E917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Confirm that the property meets the cri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 and uphold the listing of the property;</w:t>
      </w:r>
    </w:p>
    <w:p w:rsidR="00892C35" w:rsidRDefault="00892C35" w:rsidP="00E917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92C35" w:rsidRDefault="00892C35" w:rsidP="00E917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Request additional information relating to the significance of or process for listing the property and establish a schedule and a procedure for a decision to remove or continue listing of the property;</w:t>
      </w:r>
    </w:p>
    <w:p w:rsidR="00892C35" w:rsidRDefault="00892C35" w:rsidP="00E917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92C35" w:rsidRDefault="00892C35" w:rsidP="00E917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Decide that the property does not meet the cri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 and approve removal of the property from the state register; or</w:t>
      </w:r>
    </w:p>
    <w:p w:rsidR="00892C35" w:rsidRDefault="00892C35" w:rsidP="00E917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92C35" w:rsidRDefault="00892C35" w:rsidP="00E917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(4)  Refer the nomination to the </w:t>
      </w:r>
      <w:smartTag w:uri="urn:schemas-microsoft-com:office:smarttags" w:element="place">
        <w:smartTag w:uri="urn:schemas-microsoft-com:office:smarttags" w:element="country-region">
          <w:r>
            <w:rPr>
              <w:rFonts w:ascii="Times New Roman" w:hAnsi="Times New Roman"/>
              <w:sz w:val="24"/>
            </w:rPr>
            <w:t>United States</w:t>
          </w:r>
        </w:smartTag>
      </w:smartTag>
      <w:r>
        <w:rPr>
          <w:rFonts w:ascii="Times New Roman" w:hAnsi="Times New Roman"/>
          <w:sz w:val="24"/>
        </w:rPr>
        <w:t xml:space="preserve"> department of the in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or as a nomination to the national register.</w:t>
      </w:r>
    </w:p>
    <w:p w:rsidR="00892C35" w:rsidRDefault="00892C35" w:rsidP="00E917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92C35" w:rsidRDefault="00892C35" w:rsidP="00E917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239, effective </w:t>
      </w:r>
      <w:smartTag w:uri="urn:schemas-microsoft-com:office:smarttags" w:element="date">
        <w:smartTagPr>
          <w:attr w:name="Year" w:val="1990"/>
          <w:attr w:name="Day" w:val="9"/>
          <w:attr w:name="Month" w:val="7"/>
        </w:smartTagPr>
        <w:r>
          <w:rPr>
            <w:rFonts w:ascii="Times New Roman" w:hAnsi="Times New Roman"/>
            <w:sz w:val="24"/>
          </w:rPr>
          <w:t>July 9, 1990</w:t>
        </w:r>
      </w:smartTag>
      <w:r>
        <w:rPr>
          <w:rFonts w:ascii="Times New Roman" w:hAnsi="Times New Roman"/>
          <w:sz w:val="24"/>
        </w:rPr>
        <w:t>.</w:t>
      </w:r>
    </w:p>
    <w:p w:rsidR="00892C35" w:rsidRDefault="00892C35" w:rsidP="00E917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1-19A-5.</w:t>
      </w:r>
    </w:p>
    <w:p w:rsidR="00892C35" w:rsidRDefault="00892C35" w:rsidP="00E917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1-19A-5.</w:t>
      </w:r>
    </w:p>
    <w:p w:rsidR="00892C35" w:rsidRDefault="00892C35" w:rsidP="00E917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92C35" w:rsidSect="00892C3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92C35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E91711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country-region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171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136</Words>
  <Characters>778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2004-07-20T17:02:00Z</dcterms:created>
  <dcterms:modified xsi:type="dcterms:W3CDTF">2004-07-20T17:02:00Z</dcterms:modified>
</cp:coreProperties>
</file>