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24:52:06:08.  Levels of significance.</w:t>
      </w:r>
      <w:r>
        <w:rPr>
          <w:rFonts w:ascii="Times New Roman" w:hAnsi="Times New Roman"/>
          <w:sz w:val="24"/>
        </w:rPr>
        <w:t xml:space="preserve"> The office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assign one of the following three levels of significance to historic properties listed on the state register:</w:t>
      </w: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National significance for properties primarily representing nation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y important events or important contributions to the development of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  <w:sz w:val="24"/>
            </w:rPr>
            <w:t>United States of America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State significance for properties primarily representing events or contributions important to the history and development of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; or</w:t>
      </w: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Local significance for properties primarily representing events or contributions important to the history and development of individual localities.</w:t>
      </w: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Year" w:val="1990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>.</w:t>
      </w: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FF088F" w:rsidRDefault="00FF088F" w:rsidP="002951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F088F" w:rsidSect="00FF088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95129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F08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12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</TotalTime>
  <Pages>1</Pages>
  <Words>114</Words>
  <Characters>656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2004-07-20T16:46:00Z</dcterms:created>
  <dcterms:modified xsi:type="dcterms:W3CDTF">2004-07-20T17:03:00Z</dcterms:modified>
</cp:coreProperties>
</file>