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24:52:15:03.  Application for loan or grant -- Project review.</w:t>
      </w:r>
      <w:r>
        <w:rPr>
          <w:rFonts w:ascii="Times New Roman" w:hAnsi="Times New Roman"/>
          <w:sz w:val="24"/>
        </w:rPr>
        <w:t xml:space="preserve"> Upon receipt of an application for a loan or grant from the fund, the board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 xml:space="preserve"> conduct a project review which sh</w:t>
      </w:r>
      <w:smartTag w:uri="urn:schemas-microsoft-com:office:smarttags" w:element="PersonName">
        <w:r>
          <w:rPr>
            <w:rFonts w:ascii="Times New Roman" w:hAnsi="Times New Roman"/>
            <w:sz w:val="24"/>
          </w:rPr>
          <w:t>all</w:t>
        </w:r>
      </w:smartTag>
      <w:r>
        <w:rPr>
          <w:rFonts w:ascii="Times New Roman" w:hAnsi="Times New Roman"/>
          <w:sz w:val="24"/>
        </w:rPr>
        <w:t>, at a minimum, examine the following:</w:t>
      </w: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(1)  Whether the proposed project benefits properties listed on the national register or properties eligible for the national register for which the applicant agrees to submit a national register nomination within one year;</w:t>
      </w: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(2)  Whether the project meets the standards of the board in § 24:52:07:02;</w:t>
      </w: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(3)  Whether the applicant demonstrates that the property will have an on-going use;</w:t>
      </w: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(4)  Whether the applicant provides assurances of the ability to maintain the property;</w:t>
      </w: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(5)  Whether the applicant agrees to a restrictive covenant;</w:t>
      </w: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(6)  Whether the applicant agrees to post a sign stating that funding for the project came from the Deadwood Fund;</w:t>
      </w: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(7)  Whether the applicant provides dollar for dollar matching funds;</w:t>
      </w: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(8)  Whether the project is either a new project or a new phase of a project that will not start until after the award is announced; and</w:t>
      </w: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  <w:t>(9)  The applicant is highly recommended to be a member of the South Dakota State Historical Society and the Historic South Dakota Foundation.</w:t>
      </w: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21 SDR 50, effective September 21, 1994; 24 SDR 73, effective December 4, 1997; 26 SDR 168, effective June 25, 2000; 29 SDR 66, effective November 17, 2002.</w:t>
      </w: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1-19A-5, 1-19A-13.5, 1-19A-29.</w:t>
      </w: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1-19A-13 to 1-19A-13.3.</w:t>
      </w:r>
    </w:p>
    <w:p w:rsidR="004268C2" w:rsidRDefault="004268C2" w:rsidP="000F7CF8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4268C2" w:rsidSect="004268C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C177B"/>
    <w:rsid w:val="000F7CF8"/>
    <w:rsid w:val="001759A3"/>
    <w:rsid w:val="001969D1"/>
    <w:rsid w:val="00213F8B"/>
    <w:rsid w:val="002331DF"/>
    <w:rsid w:val="002D6964"/>
    <w:rsid w:val="003F3E33"/>
    <w:rsid w:val="004154D8"/>
    <w:rsid w:val="004268C2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9551B"/>
    <w:rsid w:val="00AA658A"/>
    <w:rsid w:val="00AC1B53"/>
    <w:rsid w:val="00BD2CC9"/>
    <w:rsid w:val="00C6577A"/>
    <w:rsid w:val="00C863A1"/>
    <w:rsid w:val="00CB7B64"/>
    <w:rsid w:val="00CE3E6F"/>
    <w:rsid w:val="00E52ADD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ersonNa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F7CF8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225</Words>
  <Characters>1284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2004-07-20T20:45:00Z</dcterms:created>
  <dcterms:modified xsi:type="dcterms:W3CDTF">2004-07-20T20:46:00Z</dcterms:modified>
</cp:coreProperties>
</file>