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4BD" w:rsidRDefault="00C154BD" w:rsidP="00C309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:20.  Distribution of copies of bill of sale.</w:t>
      </w:r>
      <w:r>
        <w:rPr>
          <w:rFonts w:ascii="Times New Roman" w:hAnsi="Times New Roman"/>
          <w:sz w:val="24"/>
        </w:rPr>
        <w:t xml:space="preserve"> The original bill of sale is the purchaser's copy and shall be given to the brand inspector when the livestock are subsequently sold or transferred by the purchaser.</w:t>
      </w:r>
    </w:p>
    <w:p w:rsidR="00C154BD" w:rsidRDefault="00C154BD" w:rsidP="00C309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154BD" w:rsidRDefault="00C154BD" w:rsidP="00C309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127, effective </w:t>
      </w:r>
      <w:smartTag w:uri="urn:schemas-microsoft-com:office:smarttags" w:element="date">
        <w:smartTagPr>
          <w:attr w:name="Year" w:val="1986"/>
          <w:attr w:name="Day" w:val="12"/>
          <w:attr w:name="Month" w:val="2"/>
        </w:smartTagPr>
        <w:r>
          <w:rPr>
            <w:rFonts w:ascii="Times New Roman" w:hAnsi="Times New Roman"/>
            <w:sz w:val="24"/>
          </w:rPr>
          <w:t>February 12, 1986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26 SDR 61, effective </w:t>
      </w:r>
      <w:smartTag w:uri="urn:schemas-microsoft-com:office:smarttags" w:element="date">
        <w:smartTagPr>
          <w:attr w:name="Year" w:val="1999"/>
          <w:attr w:name="Day" w:val="9"/>
          <w:attr w:name="Month" w:val="11"/>
        </w:smartTagPr>
        <w:r>
          <w:rPr>
            <w:rFonts w:ascii="Times New Roman" w:hAnsi="Times New Roman"/>
            <w:sz w:val="24"/>
          </w:rPr>
          <w:t>November 9, 1999</w:t>
        </w:r>
      </w:smartTag>
      <w:r>
        <w:rPr>
          <w:rFonts w:ascii="Times New Roman" w:hAnsi="Times New Roman"/>
          <w:sz w:val="24"/>
        </w:rPr>
        <w:t>.</w:t>
      </w:r>
    </w:p>
    <w:p w:rsidR="00C154BD" w:rsidRDefault="00C154BD" w:rsidP="00C309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40-20-26.2.</w:t>
      </w:r>
    </w:p>
    <w:p w:rsidR="00C154BD" w:rsidRDefault="00C154BD" w:rsidP="00C309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40-20-26.2.</w:t>
      </w:r>
    </w:p>
    <w:p w:rsidR="00C154BD" w:rsidRDefault="00C154BD" w:rsidP="00C3092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154BD" w:rsidSect="00C154B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154BD"/>
    <w:rsid w:val="00C23245"/>
    <w:rsid w:val="00C3092B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092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64</Words>
  <Characters>368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2004-06-03T20:09:00Z</dcterms:created>
  <dcterms:modified xsi:type="dcterms:W3CDTF">2004-06-03T20:10:00Z</dcterms:modified>
</cp:coreProperties>
</file>