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63E7" w:rsidRDefault="009B63E7" w:rsidP="00BF0A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</w:t>
      </w:r>
      <w:smartTag w:uri="urn:schemas-microsoft-com:office:smarttags" w:element="time">
        <w:smartTagPr>
          <w:attr w:name="Minute" w:val="1"/>
          <w:attr w:name="Hour" w:val="11"/>
        </w:smartTagPr>
        <w:r>
          <w:rPr>
            <w:rFonts w:ascii="Times New Roman" w:hAnsi="Times New Roman"/>
            <w:b/>
            <w:sz w:val="24"/>
          </w:rPr>
          <w:t>11:01</w:t>
        </w:r>
      </w:smartTag>
    </w:p>
    <w:p w:rsidR="009B63E7" w:rsidRDefault="009B63E7" w:rsidP="00BF0A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B63E7" w:rsidRDefault="009B63E7" w:rsidP="00BF0A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FROZEN DAIRY DESSERTS</w:t>
      </w:r>
    </w:p>
    <w:p w:rsidR="009B63E7" w:rsidRDefault="009B63E7" w:rsidP="00BF0A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B63E7" w:rsidRDefault="009B63E7" w:rsidP="00BF0A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B63E7" w:rsidRDefault="009B63E7" w:rsidP="00BF0A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9B63E7" w:rsidRDefault="009B63E7" w:rsidP="00BF0A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sz w:val="24"/>
          </w:rPr>
          <w:t>12:11:01:01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9B63E7" w:rsidRDefault="009B63E7" w:rsidP="00BF0A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12:11:01:01.01</w:t>
      </w:r>
      <w:r>
        <w:rPr>
          <w:rFonts w:ascii="Times New Roman" w:hAnsi="Times New Roman"/>
          <w:sz w:val="24"/>
        </w:rPr>
        <w:tab/>
        <w:t>Frozen dairy dessert mix defined.</w:t>
      </w:r>
    </w:p>
    <w:p w:rsidR="009B63E7" w:rsidRDefault="009B63E7" w:rsidP="00BF0A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12:11:01:01.02</w:t>
      </w:r>
      <w:r>
        <w:rPr>
          <w:rFonts w:ascii="Times New Roman" w:hAnsi="Times New Roman"/>
          <w:sz w:val="24"/>
        </w:rPr>
        <w:tab/>
        <w:t>Ice cream mix defined.</w:t>
      </w:r>
    </w:p>
    <w:p w:rsidR="009B63E7" w:rsidRDefault="009B63E7" w:rsidP="00BF0A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12:11:01:01.03</w:t>
      </w:r>
      <w:r>
        <w:rPr>
          <w:rFonts w:ascii="Times New Roman" w:hAnsi="Times New Roman"/>
          <w:sz w:val="24"/>
        </w:rPr>
        <w:tab/>
        <w:t>Ice milk mix defined.</w:t>
      </w:r>
    </w:p>
    <w:p w:rsidR="009B63E7" w:rsidRDefault="009B63E7" w:rsidP="00BF0A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12:11:01:01.04</w:t>
      </w:r>
      <w:r>
        <w:rPr>
          <w:rFonts w:ascii="Times New Roman" w:hAnsi="Times New Roman"/>
          <w:sz w:val="24"/>
        </w:rPr>
        <w:tab/>
        <w:t>Ice milk shake mix defined.</w:t>
      </w:r>
    </w:p>
    <w:p w:rsidR="009B63E7" w:rsidRDefault="009B63E7" w:rsidP="00BF0A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12:11:01:01.05</w:t>
      </w:r>
      <w:r>
        <w:rPr>
          <w:rFonts w:ascii="Times New Roman" w:hAnsi="Times New Roman"/>
          <w:sz w:val="24"/>
        </w:rPr>
        <w:tab/>
        <w:t>Frozen milk shake defined.</w:t>
      </w:r>
    </w:p>
    <w:p w:rsidR="009B63E7" w:rsidRDefault="009B63E7" w:rsidP="00BF0A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12:11:01:01.06</w:t>
      </w:r>
      <w:r>
        <w:rPr>
          <w:rFonts w:ascii="Times New Roman" w:hAnsi="Times New Roman"/>
          <w:sz w:val="24"/>
        </w:rPr>
        <w:tab/>
        <w:t>Frozen yogurt defined.</w:t>
      </w:r>
    </w:p>
    <w:p w:rsidR="009B63E7" w:rsidRDefault="009B63E7" w:rsidP="00BF0A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sz w:val="24"/>
          </w:rPr>
          <w:t>12:11:01:02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Standards of identity and label statements for frozen dairy desserts.</w:t>
      </w:r>
    </w:p>
    <w:p w:rsidR="009B63E7" w:rsidRDefault="009B63E7" w:rsidP="00BF0A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sz w:val="24"/>
          </w:rPr>
          <w:t>12:11:01:03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Quality standards for pasteurized dairy ingredients, mix, or frozen dairy desserts.</w:t>
      </w:r>
    </w:p>
    <w:p w:rsidR="009B63E7" w:rsidRDefault="009B63E7" w:rsidP="00BF0A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sz w:val="24"/>
          </w:rPr>
          <w:t>12:11:01:04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Procedures for testing compliance of product with standards of identity and quality.</w:t>
      </w:r>
    </w:p>
    <w:p w:rsidR="009B63E7" w:rsidRDefault="009B63E7" w:rsidP="00BF0A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sz w:val="24"/>
          </w:rPr>
          <w:t>12:11:01:05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Frozen dairy dessert sampling.</w:t>
      </w:r>
    </w:p>
    <w:p w:rsidR="009B63E7" w:rsidRDefault="009B63E7" w:rsidP="00BF0A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B63E7" w:rsidRDefault="009B63E7" w:rsidP="00BF0A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B63E7" w:rsidSect="009B63E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3B07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36AFE"/>
    <w:rsid w:val="00141C0F"/>
    <w:rsid w:val="001421ED"/>
    <w:rsid w:val="00142D52"/>
    <w:rsid w:val="00147811"/>
    <w:rsid w:val="00151DFE"/>
    <w:rsid w:val="00152FB6"/>
    <w:rsid w:val="00153BEB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17B26"/>
    <w:rsid w:val="0022372C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77564"/>
    <w:rsid w:val="002838E2"/>
    <w:rsid w:val="002840CB"/>
    <w:rsid w:val="00284287"/>
    <w:rsid w:val="0028523F"/>
    <w:rsid w:val="0029041E"/>
    <w:rsid w:val="002921A4"/>
    <w:rsid w:val="002922A2"/>
    <w:rsid w:val="00296249"/>
    <w:rsid w:val="00297DFC"/>
    <w:rsid w:val="002A05D6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5718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34716"/>
    <w:rsid w:val="00341CEE"/>
    <w:rsid w:val="003441DF"/>
    <w:rsid w:val="00350390"/>
    <w:rsid w:val="003531FE"/>
    <w:rsid w:val="00353AB6"/>
    <w:rsid w:val="00361736"/>
    <w:rsid w:val="00365E59"/>
    <w:rsid w:val="00370071"/>
    <w:rsid w:val="0037142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5B31"/>
    <w:rsid w:val="00416CB5"/>
    <w:rsid w:val="00416E2F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60CB9"/>
    <w:rsid w:val="0046754F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6A4"/>
    <w:rsid w:val="00494943"/>
    <w:rsid w:val="00496024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7FDA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A87"/>
    <w:rsid w:val="006D4E2A"/>
    <w:rsid w:val="006E0016"/>
    <w:rsid w:val="006E2700"/>
    <w:rsid w:val="006E3650"/>
    <w:rsid w:val="006E4A1B"/>
    <w:rsid w:val="006E4B21"/>
    <w:rsid w:val="006E57A5"/>
    <w:rsid w:val="006E6ADA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5D1B"/>
    <w:rsid w:val="007610D1"/>
    <w:rsid w:val="00761EE4"/>
    <w:rsid w:val="00762A97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17B2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590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584D"/>
    <w:rsid w:val="008B7281"/>
    <w:rsid w:val="008C05C7"/>
    <w:rsid w:val="008C10AA"/>
    <w:rsid w:val="008C13D1"/>
    <w:rsid w:val="008C21D0"/>
    <w:rsid w:val="008C4BAC"/>
    <w:rsid w:val="008D26BA"/>
    <w:rsid w:val="008D3CB9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3F0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B63E7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25CF"/>
    <w:rsid w:val="00A26197"/>
    <w:rsid w:val="00A3194C"/>
    <w:rsid w:val="00A3550B"/>
    <w:rsid w:val="00A37AA4"/>
    <w:rsid w:val="00A40ECD"/>
    <w:rsid w:val="00A41AD3"/>
    <w:rsid w:val="00A43160"/>
    <w:rsid w:val="00A470B1"/>
    <w:rsid w:val="00A52A02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5EA8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0EEF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875C3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B7520"/>
    <w:rsid w:val="00BC0175"/>
    <w:rsid w:val="00BC28A3"/>
    <w:rsid w:val="00BC7DB4"/>
    <w:rsid w:val="00BD7CAE"/>
    <w:rsid w:val="00BE3C3C"/>
    <w:rsid w:val="00BE430D"/>
    <w:rsid w:val="00BE48B2"/>
    <w:rsid w:val="00BE5E20"/>
    <w:rsid w:val="00BE5E24"/>
    <w:rsid w:val="00BE6EE0"/>
    <w:rsid w:val="00BE7CF7"/>
    <w:rsid w:val="00BF0A8C"/>
    <w:rsid w:val="00BF0C2D"/>
    <w:rsid w:val="00BF0EBF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3586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4755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827"/>
    <w:rsid w:val="00D86C36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67F59"/>
    <w:rsid w:val="00E7198B"/>
    <w:rsid w:val="00E7279A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EF634B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9E8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0E56"/>
    <w:rsid w:val="00F8410A"/>
    <w:rsid w:val="00F84C71"/>
    <w:rsid w:val="00F866D8"/>
    <w:rsid w:val="00F87965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A8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96</Words>
  <Characters>551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12:11:01</dc:title>
  <dc:subject/>
  <dc:creator>lrpr14533</dc:creator>
  <cp:keywords/>
  <dc:description/>
  <cp:lastModifiedBy>lrpr14533</cp:lastModifiedBy>
  <cp:revision>1</cp:revision>
  <dcterms:created xsi:type="dcterms:W3CDTF">2009-01-24T21:52:00Z</dcterms:created>
  <dcterms:modified xsi:type="dcterms:W3CDTF">2009-01-24T21:53:00Z</dcterms:modified>
</cp:coreProperties>
</file>