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2"/>
          <w:attr w:name="Hour" w:val="11"/>
        </w:smartTagPr>
        <w:r>
          <w:rPr>
            <w:rFonts w:ascii="Times New Roman" w:hAnsi="Times New Roman"/>
            <w:b/>
            <w:sz w:val="24"/>
          </w:rPr>
          <w:t>11:02</w:t>
        </w:r>
      </w:smartTag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PLANTS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Premises.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Building construction and maintenance.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Protection of building openings.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Processing rooms separated from other rooms.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Department to approve plans for new or remodeling of plant.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Interior finishing.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Ventilation and lighting.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supply.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Steam.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Disposal of wastes.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 of equipment and utensils.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Installation of equipment.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Pasteurization equipment.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Thermometer accuracy.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Cleaning and sanitizing.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Cleaning equipment not designed for in-place cleaning.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Cleaned-in-place method of cleaning equipment.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of utensils and portable equipment.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of nonrefrigerated products.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of supplies.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Pasteurization and recorder charts to be on file.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12:11:02:22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Vehicles used in transporting of frozen dairy desserts.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Personnel cleanliness.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12:11:02:24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Health of personnel.</w:t>
      </w: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2B53" w:rsidRDefault="007D2B53" w:rsidP="00AA4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2B53" w:rsidSect="007D2B5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730DE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7D2B53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A42C3"/>
    <w:rsid w:val="00C23245"/>
    <w:rsid w:val="00C626B9"/>
    <w:rsid w:val="00CC7638"/>
    <w:rsid w:val="00D26D2C"/>
    <w:rsid w:val="00D60F9C"/>
    <w:rsid w:val="00D77591"/>
    <w:rsid w:val="00E34A35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42C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1</Pages>
  <Words>169</Words>
  <Characters>965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12:11:02</dc:title>
  <dc:subject/>
  <dc:creator>lrpr15454</dc:creator>
  <cp:keywords/>
  <dc:description/>
  <cp:lastModifiedBy>lrpr14533</cp:lastModifiedBy>
  <cp:revision>3</cp:revision>
  <dcterms:created xsi:type="dcterms:W3CDTF">2004-06-03T20:22:00Z</dcterms:created>
  <dcterms:modified xsi:type="dcterms:W3CDTF">2004-07-14T16:15:00Z</dcterms:modified>
</cp:coreProperties>
</file>