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79FE" w:rsidRDefault="003579FE" w:rsidP="00EC45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12:11:02</w:t>
        </w:r>
      </w:smartTag>
      <w:r>
        <w:rPr>
          <w:rFonts w:ascii="Times New Roman" w:hAnsi="Times New Roman"/>
          <w:b/>
          <w:sz w:val="24"/>
        </w:rPr>
        <w:t>:</w:t>
      </w:r>
      <w:smartTag w:uri="urn:schemas-microsoft-com:office:smarttags" w:element="place">
        <w:smartTag w:uri="urn:schemas-microsoft-com:office:smarttags" w:element="PlaceName">
          <w:r>
            <w:rPr>
              <w:rFonts w:ascii="Times New Roman" w:hAnsi="Times New Roman"/>
              <w:b/>
              <w:sz w:val="24"/>
            </w:rPr>
            <w:t>02.</w:t>
          </w:r>
        </w:smartTag>
        <w:r>
          <w:rPr>
            <w:rFonts w:ascii="Times New Roman" w:hAnsi="Times New Roman"/>
            <w:b/>
            <w:sz w:val="24"/>
          </w:rPr>
          <w:t>  </w:t>
        </w:r>
        <w:smartTag w:uri="urn:schemas-microsoft-com:office:smarttags" w:element="PlaceType">
          <w:r>
            <w:rPr>
              <w:rFonts w:ascii="Times New Roman" w:hAnsi="Times New Roman"/>
              <w:b/>
              <w:sz w:val="24"/>
            </w:rPr>
            <w:t>Building</w:t>
          </w:r>
        </w:smartTag>
      </w:smartTag>
      <w:r>
        <w:rPr>
          <w:rFonts w:ascii="Times New Roman" w:hAnsi="Times New Roman"/>
          <w:b/>
          <w:sz w:val="24"/>
        </w:rPr>
        <w:t xml:space="preserve"> construction and maintenance.</w:t>
      </w:r>
      <w:r>
        <w:rPr>
          <w:rFonts w:ascii="Times New Roman" w:hAnsi="Times New Roman"/>
          <w:sz w:val="24"/>
        </w:rPr>
        <w:t xml:space="preserve"> Buildings shall be of sound construction. The exterior and interior shall be kept clean and in good repair to protect against dust, dirt, and mold and to prevent the entrance or harboring of insects, rodents, vermin, and other animals.</w:t>
      </w:r>
    </w:p>
    <w:p w:rsidR="003579FE" w:rsidRDefault="003579FE" w:rsidP="00EC45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79FE" w:rsidRDefault="003579FE" w:rsidP="00EC45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3579FE" w:rsidRDefault="003579FE" w:rsidP="00EC45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39-8-3.</w:t>
      </w:r>
    </w:p>
    <w:p w:rsidR="003579FE" w:rsidRDefault="003579FE" w:rsidP="00EC45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39-8-3.</w:t>
      </w:r>
    </w:p>
    <w:p w:rsidR="003579FE" w:rsidRDefault="003579FE" w:rsidP="00EC45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579FE" w:rsidSect="003579F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579FE"/>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EC4563"/>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456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64</Words>
  <Characters>370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2004-06-03T20:23:00Z</dcterms:created>
  <dcterms:modified xsi:type="dcterms:W3CDTF">2004-06-03T20:23:00Z</dcterms:modified>
</cp:coreProperties>
</file>