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B72" w:rsidRDefault="004A2B72" w:rsidP="008334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:15.  Cleaning and sanitizing.</w:t>
      </w:r>
      <w:r>
        <w:rPr>
          <w:rFonts w:ascii="Times New Roman" w:hAnsi="Times New Roman"/>
          <w:sz w:val="24"/>
        </w:rPr>
        <w:t xml:space="preserve"> Equipment, sanitary pipings, and utensils used in the receiving, storing, processing, manufacturing, packaging, and handling of milk, dairy products, mix, or frozen dairy desserts and all product contact surfaces of homogenizers, high pressure pumps, and high pressure lines shall be kept clean and sanitary. Stacks, elevators, conveyors, and the packing glands on all agitators, pumps, and vats shall be inspected at regular intervals and kept clean. Equipment coming in contact with milk, dairy products, mix, or frozen dairy dessert shall have bactericidal or sanitizing treatment immediately before use.</w:t>
      </w:r>
    </w:p>
    <w:p w:rsidR="004A2B72" w:rsidRDefault="004A2B72" w:rsidP="008334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A2B72" w:rsidRDefault="004A2B72" w:rsidP="008334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4A2B72" w:rsidRDefault="004A2B72" w:rsidP="008334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4A2B72" w:rsidRDefault="004A2B72" w:rsidP="008334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p w:rsidR="004A2B72" w:rsidRDefault="004A2B72" w:rsidP="008334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A2B72" w:rsidSect="004A2B7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A2B72"/>
    <w:rsid w:val="004E2C32"/>
    <w:rsid w:val="005660EA"/>
    <w:rsid w:val="00584838"/>
    <w:rsid w:val="00595E43"/>
    <w:rsid w:val="006F473A"/>
    <w:rsid w:val="00706298"/>
    <w:rsid w:val="00756965"/>
    <w:rsid w:val="00790339"/>
    <w:rsid w:val="007B3147"/>
    <w:rsid w:val="008334E0"/>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34E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118</Words>
  <Characters>674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2004-06-03T20:28:00Z</dcterms:created>
  <dcterms:modified xsi:type="dcterms:W3CDTF">2004-06-03T20:28:00Z</dcterms:modified>
</cp:coreProperties>
</file>