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7B3" w:rsidRDefault="003C27B3" w:rsidP="00983A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31: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b/>
            <w:sz w:val="24"/>
          </w:rPr>
          <w:t>01:03</w:t>
        </w:r>
      </w:smartTag>
      <w:r>
        <w:rPr>
          <w:rFonts w:ascii="Times New Roman" w:hAnsi="Times New Roman"/>
          <w:b/>
          <w:sz w:val="24"/>
        </w:rPr>
        <w:t>:06.  Loan approval.</w:t>
      </w:r>
      <w:r>
        <w:rPr>
          <w:rFonts w:ascii="Times New Roman" w:hAnsi="Times New Roman"/>
          <w:sz w:val="24"/>
        </w:rPr>
        <w:t xml:space="preserve"> Applications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considered for loan approval upon completion of the administrative and technical review. Approval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based upon the following:</w:t>
      </w:r>
    </w:p>
    <w:p w:rsidR="003C27B3" w:rsidRDefault="003C27B3" w:rsidP="00983A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27B3" w:rsidRDefault="003C27B3" w:rsidP="00983A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Results of the administrative and technical review;</w:t>
      </w:r>
    </w:p>
    <w:p w:rsidR="003C27B3" w:rsidRDefault="003C27B3" w:rsidP="00983A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Economic stability of the applicant;</w:t>
      </w:r>
    </w:p>
    <w:p w:rsidR="003C27B3" w:rsidRDefault="003C27B3" w:rsidP="00983A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Demonstrated ability of the applicant to utilize the funds to implement the energy conservation measures; and</w:t>
      </w:r>
    </w:p>
    <w:p w:rsidR="003C27B3" w:rsidRDefault="003C27B3" w:rsidP="00983A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(4)  Comparative standing among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applicants for funds available.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will include payback, fuel type saved, and geographical location.</w:t>
      </w:r>
    </w:p>
    <w:p w:rsidR="003C27B3" w:rsidRDefault="003C27B3" w:rsidP="00983A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27B3" w:rsidRDefault="003C27B3" w:rsidP="00983A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183, effective </w:t>
      </w:r>
      <w:smartTag w:uri="urn:schemas-microsoft-com:office:smarttags" w:element="date">
        <w:smartTagPr>
          <w:attr w:name="Year" w:val="1988"/>
          <w:attr w:name="Day" w:val="13"/>
          <w:attr w:name="Month" w:val="7"/>
        </w:smartTagPr>
        <w:r>
          <w:rPr>
            <w:rFonts w:ascii="Times New Roman" w:hAnsi="Times New Roman"/>
            <w:sz w:val="24"/>
          </w:rPr>
          <w:t>July 13, 1988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3"/>
          <w:attr w:name="Hour" w:val="20"/>
        </w:smartTagPr>
        <w:r>
          <w:rPr>
            <w:rFonts w:ascii="Times New Roman" w:hAnsi="Times New Roman"/>
            <w:sz w:val="24"/>
          </w:rPr>
          <w:t>20:13:03:06</w:t>
        </w:r>
      </w:smartTag>
      <w:r>
        <w:rPr>
          <w:rFonts w:ascii="Times New Roman" w:hAnsi="Times New Roman"/>
          <w:sz w:val="24"/>
        </w:rPr>
        <w:t xml:space="preserve">, 15 SDR 209, effective </w:t>
      </w:r>
      <w:smartTag w:uri="urn:schemas-microsoft-com:office:smarttags" w:element="date">
        <w:smartTagPr>
          <w:attr w:name="Year" w:val="1989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1989</w:t>
        </w:r>
      </w:smartTag>
      <w:r>
        <w:rPr>
          <w:rFonts w:ascii="Times New Roman" w:hAnsi="Times New Roman"/>
          <w:sz w:val="24"/>
        </w:rPr>
        <w:t xml:space="preserve">; 19 SDR 148, effective </w:t>
      </w:r>
      <w:smartTag w:uri="urn:schemas-microsoft-com:office:smarttags" w:element="date">
        <w:smartTagPr>
          <w:attr w:name="Year" w:val="1993"/>
          <w:attr w:name="Day" w:val="4"/>
          <w:attr w:name="Month" w:val="4"/>
        </w:smartTagPr>
        <w:r>
          <w:rPr>
            <w:rFonts w:ascii="Times New Roman" w:hAnsi="Times New Roman"/>
            <w:sz w:val="24"/>
          </w:rPr>
          <w:t>April 4, 1993</w:t>
        </w:r>
      </w:smartTag>
      <w:r>
        <w:rPr>
          <w:rFonts w:ascii="Times New Roman" w:hAnsi="Times New Roman"/>
          <w:sz w:val="24"/>
        </w:rPr>
        <w:t xml:space="preserve">; 20 SDR 222, effective </w:t>
      </w:r>
      <w:smartTag w:uri="urn:schemas-microsoft-com:office:smarttags" w:element="date">
        <w:smartTagPr>
          <w:attr w:name="Year" w:val="1994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1994</w:t>
        </w:r>
      </w:smartTag>
      <w:r>
        <w:rPr>
          <w:rFonts w:ascii="Times New Roman" w:hAnsi="Times New Roman"/>
          <w:sz w:val="24"/>
        </w:rPr>
        <w:t>.</w:t>
      </w:r>
    </w:p>
    <w:p w:rsidR="003C27B3" w:rsidRDefault="003C27B3" w:rsidP="00983A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1-33B-15.</w:t>
      </w:r>
    </w:p>
    <w:p w:rsidR="003C27B3" w:rsidRDefault="003C27B3" w:rsidP="00983A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1-33B-15.</w:t>
      </w:r>
    </w:p>
    <w:p w:rsidR="003C27B3" w:rsidRDefault="003C27B3" w:rsidP="00983A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27B3" w:rsidSect="003C27B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C27B3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983A7B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3A7B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120</Words>
  <Characters>684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2004-07-20T21:44:00Z</dcterms:created>
  <dcterms:modified xsi:type="dcterms:W3CDTF">2004-07-20T21:44:00Z</dcterms:modified>
</cp:coreProperties>
</file>