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6AA" w:rsidRDefault="00DF16AA" w:rsidP="00DE5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39:01:02:03.  Advance repayment.</w:t>
      </w:r>
      <w:r>
        <w:rPr>
          <w:rFonts w:ascii="Times New Roman" w:hAnsi="Times New Roman"/>
          <w:sz w:val="24"/>
        </w:rPr>
        <w:t xml:space="preserve"> Travel expenses incurred against a travel advance and repayment of any unused advance amount must be submitted within 20 days after the last day of travel. The budget unit's fiscal office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collect any unused amount of travel advance from the employee and deposit it to the state treasury. The state auditor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approve travel expense vouchers and submit a copy of the approval to the bureau. The state treasurer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approve the cash deposit voucher and submit a copy to the bureau.</w:t>
      </w:r>
    </w:p>
    <w:p w:rsidR="00DF16AA" w:rsidRDefault="00DF16AA" w:rsidP="00DE5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F16AA" w:rsidRDefault="00DF16AA" w:rsidP="00DE5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 SDR 20, effective </w:t>
      </w:r>
      <w:smartTag w:uri="urn:schemas-microsoft-com:office:smarttags" w:element="date">
        <w:smartTagPr>
          <w:attr w:name="Year" w:val="1974"/>
          <w:attr w:name="Day" w:val="25"/>
          <w:attr w:name="Month" w:val="8"/>
        </w:smartTagPr>
        <w:r>
          <w:rPr>
            <w:rFonts w:ascii="Times New Roman" w:hAnsi="Times New Roman"/>
            <w:sz w:val="24"/>
          </w:rPr>
          <w:t>August 25, 1974</w:t>
        </w:r>
      </w:smartTag>
      <w:r>
        <w:rPr>
          <w:rFonts w:ascii="Times New Roman" w:hAnsi="Times New Roman"/>
          <w:sz w:val="24"/>
        </w:rPr>
        <w:t xml:space="preserve">; 12 SDR 70, effective </w:t>
      </w:r>
      <w:smartTag w:uri="urn:schemas-microsoft-com:office:smarttags" w:element="date">
        <w:smartTagPr>
          <w:attr w:name="Year" w:val="1985"/>
          <w:attr w:name="Day" w:val="29"/>
          <w:attr w:name="Month" w:val="10"/>
        </w:smartTagPr>
        <w:r>
          <w:rPr>
            <w:rFonts w:ascii="Times New Roman" w:hAnsi="Times New Roman"/>
            <w:sz w:val="24"/>
          </w:rPr>
          <w:t>October 29, 1985</w:t>
        </w:r>
      </w:smartTag>
      <w:r>
        <w:rPr>
          <w:rFonts w:ascii="Times New Roman" w:hAnsi="Times New Roman"/>
          <w:sz w:val="24"/>
        </w:rPr>
        <w:t>.</w:t>
      </w:r>
    </w:p>
    <w:p w:rsidR="00DF16AA" w:rsidRDefault="00DF16AA" w:rsidP="00DE5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8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3-9-18</w:t>
        </w:r>
      </w:smartTag>
      <w:r>
        <w:rPr>
          <w:rFonts w:ascii="Times New Roman" w:hAnsi="Times New Roman"/>
          <w:sz w:val="24"/>
        </w:rPr>
        <w:t>.</w:t>
      </w:r>
    </w:p>
    <w:p w:rsidR="00DF16AA" w:rsidRDefault="00DF16AA" w:rsidP="00DE5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3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3-9-13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2017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3-9-17</w:t>
        </w:r>
      </w:smartTag>
      <w:r>
        <w:rPr>
          <w:rFonts w:ascii="Times New Roman" w:hAnsi="Times New Roman"/>
          <w:sz w:val="24"/>
        </w:rPr>
        <w:t>.</w:t>
      </w:r>
    </w:p>
    <w:p w:rsidR="00DF16AA" w:rsidRDefault="00DF16AA" w:rsidP="00DE5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F16AA" w:rsidSect="00DF16A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DE5F15"/>
    <w:rsid w:val="00DF16AA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5F1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105</Words>
  <Characters>602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2004-07-20T21:55:00Z</dcterms:created>
  <dcterms:modified xsi:type="dcterms:W3CDTF">2004-07-20T21:55:00Z</dcterms:modified>
</cp:coreProperties>
</file>