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39:02:03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OFFICERS OF THE AUTHORITY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Chairman.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Vice-chairman or acting chairman.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39:02:03:03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Secretary.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</w:t>
      </w:r>
      <w:smartTag w:uri="urn:schemas-microsoft-com:office:smarttags" w:element="time">
        <w:smartTagPr>
          <w:attr w:name="Minute" w:val="3"/>
          <w:attr w:name="Hour" w:val="14"/>
        </w:smartTagPr>
        <w:r>
          <w:rPr>
            <w:rFonts w:ascii="Times New Roman" w:hAnsi="Times New Roman"/>
            <w:sz w:val="24"/>
          </w:rPr>
          <w:t>02:03:04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Assistant secretaries.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39:02:03:05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Treasurer.</w:t>
      </w: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F1548" w:rsidRDefault="00FF1548" w:rsidP="006442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F1548" w:rsidSect="00FF154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4427F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  <w:rsid w:val="00FF1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427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39:02:03</dc:title>
  <dc:subject/>
  <dc:creator>lrpr13879</dc:creator>
  <cp:keywords/>
  <dc:description/>
  <cp:lastModifiedBy>lrpr13879</cp:lastModifiedBy>
  <cp:revision>1</cp:revision>
  <dcterms:created xsi:type="dcterms:W3CDTF">2004-07-20T22:02:00Z</dcterms:created>
  <dcterms:modified xsi:type="dcterms:W3CDTF">2004-07-20T22:02:00Z</dcterms:modified>
</cp:coreProperties>
</file>