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E02" w:rsidRDefault="003C2E02" w:rsidP="00E802B8">
      <w:pPr>
        <w:pStyle w:val="Heading1"/>
      </w:pPr>
      <w:r>
        <w:t>CHAPTER 39:02:04</w:t>
      </w: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MEETINGS</w:t>
      </w: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meetings.</w:t>
      </w: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sz w:val="24"/>
          </w:rPr>
          <w:t>02:04:02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Special meetings -- Notice.</w:t>
      </w: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Quorum.</w:t>
      </w: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2E02" w:rsidRDefault="003C2E02" w:rsidP="00E802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2E02" w:rsidSect="003C2E0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C2E02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802B8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2B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802B8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1CEA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39:02:04</dc:title>
  <dc:subject/>
  <dc:creator>lrpr13879</dc:creator>
  <cp:keywords/>
  <dc:description/>
  <cp:lastModifiedBy>lrpr13879</cp:lastModifiedBy>
  <cp:revision>1</cp:revision>
  <dcterms:created xsi:type="dcterms:W3CDTF">2004-07-20T22:03:00Z</dcterms:created>
  <dcterms:modified xsi:type="dcterms:W3CDTF">2004-07-20T22:03:00Z</dcterms:modified>
</cp:coreProperties>
</file>