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39:02:06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audit and accounting procedure.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Execution of documents.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Records to be maintained at principal office.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Fiscal year.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39:02:06:05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Payments.</w:t>
      </w: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166A1" w:rsidRDefault="000166A1" w:rsidP="00396B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166A1" w:rsidSect="000166A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66A1"/>
    <w:rsid w:val="00063969"/>
    <w:rsid w:val="000C177B"/>
    <w:rsid w:val="001759A3"/>
    <w:rsid w:val="001969D1"/>
    <w:rsid w:val="00213F8B"/>
    <w:rsid w:val="002331DF"/>
    <w:rsid w:val="002D6964"/>
    <w:rsid w:val="00396B90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6B9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39:02:06</dc:title>
  <dc:subject/>
  <dc:creator>lrpr13879</dc:creator>
  <cp:keywords/>
  <dc:description/>
  <cp:lastModifiedBy>lrpr13879</cp:lastModifiedBy>
  <cp:revision>1</cp:revision>
  <dcterms:created xsi:type="dcterms:W3CDTF">2004-07-20T22:05:00Z</dcterms:created>
  <dcterms:modified xsi:type="dcterms:W3CDTF">2004-07-20T22:05:00Z</dcterms:modified>
</cp:coreProperties>
</file>