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29E3" w:rsidRDefault="003329E3" w:rsidP="00E05F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39:02:06:01.  Annual audit and accounting procedure.</w:t>
      </w:r>
      <w:r>
        <w:rPr>
          <w:rFonts w:ascii="Times New Roman" w:hAnsi="Times New Roman"/>
          <w:sz w:val="24"/>
        </w:rPr>
        <w:t xml:space="preserve"> The authority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cause an audit of its books of account to be made at least once each year by a certified public accountant and the cost thereof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treated as a part of the administrative costs of the authority.</w:t>
      </w:r>
    </w:p>
    <w:p w:rsidR="003329E3" w:rsidRDefault="003329E3" w:rsidP="00E05F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29E3" w:rsidRDefault="003329E3" w:rsidP="00E05F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83, effective </w:t>
      </w:r>
      <w:smartTag w:uri="urn:schemas-microsoft-com:office:smarttags" w:element="date">
        <w:smartTagPr>
          <w:attr w:name="Year" w:val="1975"/>
          <w:attr w:name="Day" w:val="15"/>
          <w:attr w:name="Month" w:val="7"/>
        </w:smartTagPr>
        <w:r>
          <w:rPr>
            <w:rFonts w:ascii="Times New Roman" w:hAnsi="Times New Roman"/>
            <w:sz w:val="24"/>
          </w:rPr>
          <w:t>July 15, 1975</w:t>
        </w:r>
      </w:smartTag>
      <w:r>
        <w:rPr>
          <w:rFonts w:ascii="Times New Roman" w:hAnsi="Times New Roman"/>
          <w:sz w:val="24"/>
        </w:rPr>
        <w:t>.</w:t>
      </w:r>
    </w:p>
    <w:p w:rsidR="003329E3" w:rsidRDefault="003329E3" w:rsidP="00E05F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40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5-12-40</w:t>
        </w:r>
      </w:smartTag>
      <w:r>
        <w:rPr>
          <w:rFonts w:ascii="Times New Roman" w:hAnsi="Times New Roman"/>
          <w:sz w:val="24"/>
        </w:rPr>
        <w:t>.</w:t>
      </w:r>
    </w:p>
    <w:p w:rsidR="003329E3" w:rsidRDefault="003329E3" w:rsidP="00E05F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8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5-12-38</w:t>
        </w:r>
      </w:smartTag>
      <w:r>
        <w:rPr>
          <w:rFonts w:ascii="Times New Roman" w:hAnsi="Times New Roman"/>
          <w:sz w:val="24"/>
        </w:rPr>
        <w:t>.</w:t>
      </w:r>
    </w:p>
    <w:p w:rsidR="003329E3" w:rsidRDefault="003329E3" w:rsidP="00E05F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329E3" w:rsidSect="003329E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329E3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05F7C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5F7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57</Words>
  <Characters>330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2004-07-20T22:06:00Z</dcterms:created>
  <dcterms:modified xsi:type="dcterms:W3CDTF">2004-07-20T22:06:00Z</dcterms:modified>
</cp:coreProperties>
</file>