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39:02:08</w:t>
      </w: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DECLARATORY RULINGS</w:t>
      </w: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declaratory ruling.</w:t>
      </w: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39:02:08:02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Authority action on petition.</w:t>
      </w: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E282F" w:rsidRDefault="00EE282F" w:rsidP="002C1E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E282F" w:rsidSect="00EE282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C1E1B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829EB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E282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1E1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</Words>
  <Characters>119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39:02:08</dc:title>
  <dc:subject/>
  <dc:creator>lrpr13879</dc:creator>
  <cp:keywords/>
  <dc:description/>
  <cp:lastModifiedBy>lrpr14533</cp:lastModifiedBy>
  <cp:revision>2</cp:revision>
  <dcterms:created xsi:type="dcterms:W3CDTF">2004-07-20T22:07:00Z</dcterms:created>
  <dcterms:modified xsi:type="dcterms:W3CDTF">2004-11-01T16:59:00Z</dcterms:modified>
</cp:coreProperties>
</file>