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58E6" w:rsidRDefault="00B758E6" w:rsidP="00A305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39:02:10</w:t>
      </w:r>
    </w:p>
    <w:p w:rsidR="00B758E6" w:rsidRDefault="00B758E6" w:rsidP="00A305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758E6" w:rsidRDefault="00B758E6" w:rsidP="00A305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LEASES</w:t>
      </w:r>
    </w:p>
    <w:p w:rsidR="00B758E6" w:rsidRDefault="00B758E6" w:rsidP="00A305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758E6" w:rsidRDefault="00B758E6" w:rsidP="00A305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758E6" w:rsidRDefault="00B758E6" w:rsidP="00A305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B758E6" w:rsidRDefault="00B758E6" w:rsidP="00A305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39:</w:t>
      </w:r>
      <w:smartTag w:uri="urn:schemas-microsoft-com:office:smarttags" w:element="time">
        <w:smartTagPr>
          <w:attr w:name="Minute" w:val="10"/>
          <w:attr w:name="Hour" w:val="14"/>
        </w:smartTagPr>
        <w:r>
          <w:rPr>
            <w:rFonts w:ascii="Times New Roman" w:hAnsi="Times New Roman"/>
            <w:sz w:val="24"/>
          </w:rPr>
          <w:t>02:10:01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Leasing of facilities.</w:t>
      </w:r>
    </w:p>
    <w:p w:rsidR="00B758E6" w:rsidRDefault="00B758E6" w:rsidP="00A305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39:</w:t>
      </w:r>
      <w:smartTag w:uri="urn:schemas-microsoft-com:office:smarttags" w:element="time">
        <w:smartTagPr>
          <w:attr w:name="Minute" w:val="10"/>
          <w:attr w:name="Hour" w:val="14"/>
        </w:smartTagPr>
        <w:r>
          <w:rPr>
            <w:rFonts w:ascii="Times New Roman" w:hAnsi="Times New Roman"/>
            <w:sz w:val="24"/>
          </w:rPr>
          <w:t>02:10:02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Subleasing of facility.</w:t>
      </w:r>
    </w:p>
    <w:p w:rsidR="00B758E6" w:rsidRDefault="00B758E6" w:rsidP="00A305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758E6" w:rsidRDefault="00B758E6" w:rsidP="00A305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758E6" w:rsidSect="00B758E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0531"/>
    <w:rsid w:val="00A37C8E"/>
    <w:rsid w:val="00A9551B"/>
    <w:rsid w:val="00AA658A"/>
    <w:rsid w:val="00AC1B53"/>
    <w:rsid w:val="00B758E6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053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16</Words>
  <Characters>94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39:02:10</dc:title>
  <dc:subject/>
  <dc:creator>lrpr13879</dc:creator>
  <cp:keywords/>
  <dc:description/>
  <cp:lastModifiedBy>lrpr13879</cp:lastModifiedBy>
  <cp:revision>1</cp:revision>
  <dcterms:created xsi:type="dcterms:W3CDTF">2004-07-20T22:09:00Z</dcterms:created>
  <dcterms:modified xsi:type="dcterms:W3CDTF">2004-07-20T22:09:00Z</dcterms:modified>
</cp:coreProperties>
</file>