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39:03:01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VOLUNTARY PAYROLL DEDUCTIONS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39:03:01:01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39:03: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Statutorily authorized deductions exempted from rules.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39:03:01:03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Types of voluntary payroll deductions.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obtaining approval for voluntary payroll deductions.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for approval of voluntary payroll deductions.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 in central payroll system.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39:03:01:07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Conditions for revocation of approval.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39:03:01:08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revocation of approval.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Effective date of revocation of approval.</w:t>
      </w: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A7342" w:rsidRDefault="00BA7342" w:rsidP="00234C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A7342" w:rsidSect="00BA734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34C28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A7342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4C2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39:03:01</dc:title>
  <dc:subject/>
  <dc:creator>lrpr13879</dc:creator>
  <cp:keywords/>
  <dc:description/>
  <cp:lastModifiedBy>lrpr13879</cp:lastModifiedBy>
  <cp:revision>1</cp:revision>
  <dcterms:created xsi:type="dcterms:W3CDTF">2004-07-20T22:12:00Z</dcterms:created>
  <dcterms:modified xsi:type="dcterms:W3CDTF">2004-07-20T22:12:00Z</dcterms:modified>
</cp:coreProperties>
</file>