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39:04:02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BANK CARD CONTROLS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sz w:val="24"/>
          </w:rPr>
          <w:t>04:02:01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Card issuance.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sz w:val="24"/>
          </w:rPr>
          <w:t>04:02:02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Card usage.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sz w:val="24"/>
          </w:rPr>
          <w:t>04:02:03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Payments -- Travel reimbursements.</w:t>
      </w: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E154D" w:rsidRDefault="00DE154D" w:rsidP="005A7F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E154D" w:rsidSect="00DE154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A7F57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E154D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F5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39:04:02</dc:title>
  <dc:subject/>
  <dc:creator>lrpr13879</dc:creator>
  <cp:keywords/>
  <dc:description/>
  <cp:lastModifiedBy>lrpr13879</cp:lastModifiedBy>
  <cp:revision>1</cp:revision>
  <dcterms:created xsi:type="dcterms:W3CDTF">2004-07-20T22:16:00Z</dcterms:created>
  <dcterms:modified xsi:type="dcterms:W3CDTF">2004-07-20T22:17:00Z</dcterms:modified>
</cp:coreProperties>
</file>