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2"/>
          <w:attr w:name="Hour" w:val="12"/>
        </w:smartTagPr>
        <w:r>
          <w:rPr>
            <w:rFonts w:ascii="Times New Roman" w:hAnsi="Times New Roman"/>
            <w:b/>
            <w:sz w:val="24"/>
          </w:rPr>
          <w:t>12:02</w:t>
        </w:r>
      </w:smartTag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LOGGING SLASH ABANDONMENT AND TREATMENT STANDARDS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sz w:val="24"/>
          </w:rPr>
          <w:t>12:12:02:01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sz w:val="24"/>
          </w:rPr>
          <w:t>12:12:02:02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Complaints and inspections.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sz w:val="24"/>
          </w:rPr>
          <w:t>12:12:02:03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Determination of abandonment.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sz w:val="24"/>
          </w:rPr>
          <w:t>12:12:02:04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Minimum treatment standard.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sz w:val="24"/>
          </w:rPr>
          <w:t>12:12:02:05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Piled logging slash standard.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sz w:val="24"/>
          </w:rPr>
          <w:t>12:12:02:06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Prescribed burning standard.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sz w:val="24"/>
          </w:rPr>
          <w:t>12:12:02:07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Minimum safety zones.</w:t>
      </w: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5AF5" w:rsidRDefault="003C5AF5" w:rsidP="00D0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5AF5" w:rsidSect="003C5AF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372EB"/>
    <w:rsid w:val="0029344D"/>
    <w:rsid w:val="002B1A53"/>
    <w:rsid w:val="002B626E"/>
    <w:rsid w:val="002C74CD"/>
    <w:rsid w:val="00340F23"/>
    <w:rsid w:val="00362647"/>
    <w:rsid w:val="003C5AF5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56CEA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054EE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4E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52</Words>
  <Characters>299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12:12:02</dc:title>
  <dc:subject/>
  <dc:creator>lrpr15454</dc:creator>
  <cp:keywords/>
  <dc:description/>
  <cp:lastModifiedBy>lrpr14533</cp:lastModifiedBy>
  <cp:revision>3</cp:revision>
  <dcterms:created xsi:type="dcterms:W3CDTF">2004-06-03T20:38:00Z</dcterms:created>
  <dcterms:modified xsi:type="dcterms:W3CDTF">2004-07-14T16:27:00Z</dcterms:modified>
</cp:coreProperties>
</file>