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12:13:01</w:t>
        </w:r>
      </w:smartTag>
      <w:r>
        <w:rPr>
          <w:rFonts w:ascii="Times New Roman" w:hAnsi="Times New Roman"/>
          <w:b/>
          <w:sz w:val="24"/>
        </w:rPr>
        <w:t>:02.  Obtaining a declaratory ruling.</w:t>
      </w:r>
      <w:r>
        <w:rPr>
          <w:rFonts w:ascii="Times New Roman" w:hAnsi="Times New Roman"/>
          <w:sz w:val="24"/>
        </w:rPr>
        <w:t xml:space="preserve"> A person may request the commission to issue a decision on the applicability of any statutory provision, rule, or order pertaining to a stated factual situation by submitting a written petition to the commission containing the following information: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statute, rule, or order in question;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person submitting the petition;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facts and circumstances which give rise to the issue to be answered by the commission's declaratory ruling;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description of the action requested of the commission and a statement of the reasons why the action should be taken;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the person filing the petition or the authorization of the group or agency making the petition; and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notarization of the signature or authorization.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38-10-20,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805F41" w:rsidRDefault="00805F41" w:rsidP="001448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05F41" w:rsidSect="00805F4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44858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05F41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85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150</Words>
  <Characters>858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2004-06-03T20:46:00Z</dcterms:created>
  <dcterms:modified xsi:type="dcterms:W3CDTF">2004-06-03T20:46:00Z</dcterms:modified>
</cp:coreProperties>
</file>