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2D3" w:rsidRDefault="004112D3" w:rsidP="000F41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:01.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Aurora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4112D3" w:rsidRDefault="004112D3" w:rsidP="000F41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112D3" w:rsidRDefault="004112D3" w:rsidP="000F41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4112D3" w:rsidRDefault="004112D3" w:rsidP="000F41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112D3" w:rsidSect="004112D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F4110"/>
    <w:rsid w:val="001759A3"/>
    <w:rsid w:val="001969D1"/>
    <w:rsid w:val="00213F8B"/>
    <w:rsid w:val="002331DF"/>
    <w:rsid w:val="002D6964"/>
    <w:rsid w:val="003F3E33"/>
    <w:rsid w:val="004112D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11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2004-07-23T16:44:00Z</dcterms:created>
  <dcterms:modified xsi:type="dcterms:W3CDTF">2004-07-23T16:44:00Z</dcterms:modified>
</cp:coreProperties>
</file>