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A68" w:rsidRDefault="00890A68" w:rsidP="0002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:13.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Clay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890A68" w:rsidRDefault="00890A68" w:rsidP="0002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90A68" w:rsidRDefault="00890A68" w:rsidP="0002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890A68" w:rsidRDefault="00890A68" w:rsidP="00025EE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90A68" w:rsidSect="00890A6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5EEB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67DF8"/>
    <w:rsid w:val="00890A6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25EE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2004-07-23T16:47:00Z</dcterms:created>
  <dcterms:modified xsi:type="dcterms:W3CDTF">2004-07-23T16:47:00Z</dcterms:modified>
</cp:coreProperties>
</file>