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CA8" w:rsidRDefault="00F03CA8" w:rsidP="008C76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:23.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Fall River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F03CA8" w:rsidRDefault="00F03CA8" w:rsidP="008C76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3CA8" w:rsidRDefault="00F03CA8" w:rsidP="008C76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F03CA8" w:rsidRDefault="00F03CA8" w:rsidP="008C76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03CA8" w:rsidSect="00F03CA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8C76FF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3CA8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76F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2004-07-23T16:49:00Z</dcterms:created>
  <dcterms:modified xsi:type="dcterms:W3CDTF">2004-07-23T16:49:00Z</dcterms:modified>
</cp:coreProperties>
</file>