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6DE" w:rsidRDefault="009446DE" w:rsidP="00D401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:27.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Haakon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9446DE" w:rsidRDefault="009446DE" w:rsidP="00D401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46DE" w:rsidRDefault="009446DE" w:rsidP="00D401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9446DE" w:rsidRDefault="009446DE" w:rsidP="00D401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46DE" w:rsidSect="009446D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446DE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D40155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15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2004-07-23T16:50:00Z</dcterms:created>
  <dcterms:modified xsi:type="dcterms:W3CDTF">2004-07-23T16:50:00Z</dcterms:modified>
</cp:coreProperties>
</file>